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E83C2" w14:textId="3DD0D12D" w:rsidR="00122275" w:rsidRPr="00E76A7C" w:rsidRDefault="00CF4D0F" w:rsidP="00CE5C1A">
      <w:pPr>
        <w:pStyle w:val="Rubrik2"/>
      </w:pPr>
      <w:sdt>
        <w:sdtPr>
          <w:rPr>
            <w:rStyle w:val="Bokenstitel"/>
            <w:rFonts w:eastAsiaTheme="majorEastAsia"/>
            <w:b/>
            <w:bCs w:val="0"/>
            <w:i w:val="0"/>
            <w:iCs w:val="0"/>
            <w:sz w:val="40"/>
            <w:szCs w:val="40"/>
          </w:rPr>
          <w:alias w:val="Titel"/>
          <w:tag w:val=""/>
          <w:id w:val="1445663742"/>
          <w:placeholder>
            <w:docPart w:val="6BE6A750E89C458997745902AD41058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Bokenstitel"/>
          </w:rPr>
        </w:sdtEndPr>
        <w:sdtContent>
          <w:r w:rsidR="00A3771E" w:rsidRPr="003970D9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 xml:space="preserve">Narrative Report </w:t>
          </w:r>
          <w:r w:rsidR="00D97F1E" w:rsidRPr="003970D9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>20</w:t>
          </w:r>
          <w:r w:rsidR="00A3771E" w:rsidRPr="003970D9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>2</w:t>
          </w:r>
          <w:r w:rsidR="007F0C9D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>3</w:t>
          </w:r>
          <w:r w:rsidR="00E76A7C" w:rsidRPr="003970D9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>,</w:t>
          </w:r>
          <w:r w:rsidR="00A3771E" w:rsidRPr="003970D9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 xml:space="preserve"> project no: 60XXX</w:t>
          </w:r>
        </w:sdtContent>
      </w:sdt>
    </w:p>
    <w:p w14:paraId="6B7C8A42" w14:textId="1F492DBB" w:rsidR="00A3771E" w:rsidRPr="00521FFF" w:rsidRDefault="00A3771E" w:rsidP="00452C3A">
      <w:pPr>
        <w:rPr>
          <w:rFonts w:eastAsia="Arial" w:cs="Arial"/>
          <w:b/>
          <w:lang w:val="en-GB"/>
        </w:rPr>
      </w:pPr>
      <w:r w:rsidRPr="009B4DD7">
        <w:rPr>
          <w:b/>
          <w:lang w:val="en-GB"/>
        </w:rPr>
        <w:t>The r</w:t>
      </w:r>
      <w:r w:rsidRPr="009B4DD7">
        <w:rPr>
          <w:rFonts w:eastAsia="Arial" w:cs="Arial"/>
          <w:b/>
          <w:lang w:val="en-GB"/>
        </w:rPr>
        <w:t xml:space="preserve">eport shall be sent to </w:t>
      </w:r>
      <w:r w:rsidRPr="009B4DD7">
        <w:rPr>
          <w:rFonts w:eastAsia="Arial" w:cs="Arial"/>
          <w:b/>
          <w:i/>
          <w:iCs/>
          <w:lang w:val="en-GB"/>
        </w:rPr>
        <w:t>Union to Union</w:t>
      </w:r>
      <w:r w:rsidRPr="009B4DD7">
        <w:rPr>
          <w:rFonts w:eastAsia="Arial" w:cs="Arial"/>
          <w:b/>
          <w:lang w:val="en-GB"/>
        </w:rPr>
        <w:t xml:space="preserve"> by 1 </w:t>
      </w:r>
      <w:r w:rsidRPr="009B4DD7">
        <w:rPr>
          <w:rFonts w:eastAsia="Arial" w:cs="Arial"/>
          <w:b/>
          <w:bCs/>
          <w:lang w:val="en-GB"/>
        </w:rPr>
        <w:t>March 202</w:t>
      </w:r>
      <w:r w:rsidR="007F0C9D">
        <w:rPr>
          <w:rFonts w:eastAsia="Arial" w:cs="Arial"/>
          <w:b/>
          <w:bCs/>
          <w:lang w:val="en-GB"/>
        </w:rPr>
        <w:t>4</w:t>
      </w:r>
      <w:r w:rsidRPr="009B4DD7">
        <w:rPr>
          <w:rFonts w:eastAsia="Arial" w:cs="Arial"/>
          <w:b/>
          <w:lang w:val="en-GB"/>
        </w:rPr>
        <w:t>.</w:t>
      </w:r>
    </w:p>
    <w:tbl>
      <w:tblPr>
        <w:tblW w:w="9382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pct50" w:color="A2618D" w:fill="auto"/>
        <w:tblLayout w:type="fixed"/>
        <w:tblLook w:val="00A0" w:firstRow="1" w:lastRow="0" w:firstColumn="1" w:lastColumn="0" w:noHBand="0" w:noVBand="0"/>
      </w:tblPr>
      <w:tblGrid>
        <w:gridCol w:w="3428"/>
        <w:gridCol w:w="5954"/>
      </w:tblGrid>
      <w:tr w:rsidR="009B4DD7" w:rsidRPr="009D5197" w14:paraId="7D02D69D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471A0A8C" w14:textId="77777777" w:rsidR="0045484D" w:rsidRPr="009B4DD7" w:rsidRDefault="31FA6AF3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  <w:t>Project/program title</w:t>
            </w:r>
          </w:p>
        </w:tc>
        <w:tc>
          <w:tcPr>
            <w:tcW w:w="5954" w:type="dxa"/>
            <w:shd w:val="clear" w:color="auto" w:fill="auto"/>
          </w:tcPr>
          <w:p w14:paraId="4D136B29" w14:textId="77777777" w:rsidR="0045484D" w:rsidRPr="009D5197" w:rsidRDefault="31FA6AF3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  <w:t>Write here</w:t>
            </w:r>
          </w:p>
        </w:tc>
      </w:tr>
      <w:tr w:rsidR="009B4DD7" w:rsidRPr="009D5197" w14:paraId="1CC48FE9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0452FA32" w14:textId="1F6B0384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Swedish union(s)</w:t>
            </w:r>
          </w:p>
        </w:tc>
        <w:tc>
          <w:tcPr>
            <w:tcW w:w="5954" w:type="dxa"/>
            <w:shd w:val="clear" w:color="auto" w:fill="auto"/>
          </w:tcPr>
          <w:p w14:paraId="7E54F83F" w14:textId="5F61AD57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223C1A65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0BC03749" w14:textId="43F145B2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Global Union Federation (GUF)</w:t>
            </w:r>
          </w:p>
        </w:tc>
        <w:tc>
          <w:tcPr>
            <w:tcW w:w="5954" w:type="dxa"/>
            <w:shd w:val="clear" w:color="auto" w:fill="auto"/>
          </w:tcPr>
          <w:p w14:paraId="6815AA88" w14:textId="4143D9D1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1CA22AB8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111544DC" w14:textId="3E4A5563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GUF’s (Sub) Regional office</w:t>
            </w:r>
          </w:p>
        </w:tc>
        <w:tc>
          <w:tcPr>
            <w:tcW w:w="5954" w:type="dxa"/>
            <w:shd w:val="clear" w:color="auto" w:fill="auto"/>
          </w:tcPr>
          <w:p w14:paraId="77FF6A69" w14:textId="63080063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6950714F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75F93B3F" w14:textId="721C4FE1" w:rsidR="009B4DD7" w:rsidRPr="009B4DD7" w:rsidRDefault="009B4DD7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  <w:t>Agreement holder organisation</w:t>
            </w:r>
          </w:p>
        </w:tc>
        <w:tc>
          <w:tcPr>
            <w:tcW w:w="5954" w:type="dxa"/>
            <w:shd w:val="clear" w:color="auto" w:fill="auto"/>
          </w:tcPr>
          <w:p w14:paraId="7562C5F0" w14:textId="3CDFED34" w:rsidR="009B4DD7" w:rsidRPr="009B426D" w:rsidRDefault="009B4DD7" w:rsidP="31FA6AF3">
            <w:pPr>
              <w:pStyle w:val="Brdtext"/>
              <w:spacing w:before="120" w:after="120"/>
              <w:rPr>
                <w:rFonts w:eastAsia="Arial" w:cs="Arial"/>
                <w:b/>
                <w:szCs w:val="22"/>
              </w:rPr>
            </w:pPr>
            <w:r w:rsidRPr="009B426D">
              <w:rPr>
                <w:rFonts w:eastAsia="Arial" w:cs="Arial"/>
                <w:b/>
                <w:szCs w:val="22"/>
              </w:rPr>
              <w:t>Write here</w:t>
            </w:r>
          </w:p>
        </w:tc>
      </w:tr>
      <w:tr w:rsidR="009B4DD7" w:rsidRPr="009D5197" w14:paraId="43E51D90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2B404788" w14:textId="76F85215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Person submitting the report</w:t>
            </w:r>
          </w:p>
        </w:tc>
        <w:tc>
          <w:tcPr>
            <w:tcW w:w="5954" w:type="dxa"/>
            <w:shd w:val="clear" w:color="auto" w:fill="auto"/>
          </w:tcPr>
          <w:p w14:paraId="5C04EC2B" w14:textId="3E89C950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5FE99EA5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12ACFCB9" w14:textId="1A04FD98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E-mail</w:t>
            </w:r>
          </w:p>
        </w:tc>
        <w:tc>
          <w:tcPr>
            <w:tcW w:w="5954" w:type="dxa"/>
            <w:shd w:val="clear" w:color="auto" w:fill="auto"/>
          </w:tcPr>
          <w:p w14:paraId="11680DE4" w14:textId="46FCCE6A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410AE9" w14:paraId="0FE3ED0D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5472D3FE" w14:textId="78833F13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R</w:t>
            </w:r>
            <w:r w:rsidR="00325F3F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eport submitted on date:</w:t>
            </w:r>
          </w:p>
        </w:tc>
        <w:tc>
          <w:tcPr>
            <w:tcW w:w="5954" w:type="dxa"/>
            <w:shd w:val="clear" w:color="auto" w:fill="auto"/>
          </w:tcPr>
          <w:p w14:paraId="543BA98A" w14:textId="6B8795DE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</w:tbl>
    <w:p w14:paraId="779CC1D8" w14:textId="1E9C2EA6" w:rsidR="00852D25" w:rsidRPr="007727B3" w:rsidRDefault="0050541D" w:rsidP="003970D9">
      <w:pPr>
        <w:rPr>
          <w:rFonts w:asciiTheme="minorHAnsi" w:hAnsiTheme="minorHAnsi" w:cstheme="minorHAnsi"/>
          <w:b/>
          <w:bCs/>
          <w:sz w:val="24"/>
          <w:lang w:val="en-GB"/>
        </w:rPr>
      </w:pPr>
      <w:bookmarkStart w:id="0" w:name="_Hlk148709255"/>
      <w:r w:rsidRPr="007727B3">
        <w:rPr>
          <w:rFonts w:asciiTheme="minorHAnsi" w:hAnsiTheme="minorHAnsi" w:cstheme="minorHAnsi"/>
          <w:b/>
          <w:bCs/>
          <w:sz w:val="24"/>
          <w:lang w:val="en-GB"/>
        </w:rPr>
        <w:t xml:space="preserve">The </w:t>
      </w:r>
      <w:r w:rsidR="002F2B99" w:rsidRPr="007727B3">
        <w:rPr>
          <w:rFonts w:asciiTheme="minorHAnsi" w:hAnsiTheme="minorHAnsi" w:cstheme="minorHAnsi"/>
          <w:b/>
          <w:bCs/>
          <w:sz w:val="24"/>
          <w:lang w:val="en-GB"/>
        </w:rPr>
        <w:t xml:space="preserve">total </w:t>
      </w:r>
      <w:r w:rsidRPr="007727B3">
        <w:rPr>
          <w:rFonts w:asciiTheme="minorHAnsi" w:hAnsiTheme="minorHAnsi" w:cstheme="minorHAnsi"/>
          <w:b/>
          <w:bCs/>
          <w:sz w:val="24"/>
          <w:lang w:val="en-GB"/>
        </w:rPr>
        <w:t>report must include:</w:t>
      </w:r>
    </w:p>
    <w:p w14:paraId="498FE71A" w14:textId="5901B772" w:rsidR="00521FFF" w:rsidRDefault="00521FFF" w:rsidP="003970D9">
      <w:pPr>
        <w:pStyle w:val="Liststycke"/>
        <w:numPr>
          <w:ilvl w:val="0"/>
          <w:numId w:val="30"/>
        </w:numPr>
        <w:rPr>
          <w:lang w:val="en-GB"/>
        </w:rPr>
      </w:pPr>
      <w:r>
        <w:rPr>
          <w:b/>
          <w:bCs/>
          <w:lang w:val="en-GB"/>
        </w:rPr>
        <w:t>N</w:t>
      </w:r>
      <w:r w:rsidR="00160C3B" w:rsidRPr="003970D9">
        <w:rPr>
          <w:b/>
          <w:bCs/>
          <w:lang w:val="en-GB"/>
        </w:rPr>
        <w:t>arrative report</w:t>
      </w:r>
      <w:r w:rsidR="002F2B99" w:rsidRPr="003970D9">
        <w:rPr>
          <w:lang w:val="en-GB"/>
        </w:rPr>
        <w:t xml:space="preserve"> on results</w:t>
      </w:r>
      <w:r w:rsidR="00160C3B" w:rsidRPr="003970D9">
        <w:rPr>
          <w:lang w:val="en-GB"/>
        </w:rPr>
        <w:t xml:space="preserve"> </w:t>
      </w:r>
      <w:r w:rsidR="00142F51" w:rsidRPr="003970D9">
        <w:rPr>
          <w:lang w:val="en-GB"/>
        </w:rPr>
        <w:t xml:space="preserve">and </w:t>
      </w:r>
      <w:r w:rsidR="002F2B99" w:rsidRPr="003970D9">
        <w:rPr>
          <w:lang w:val="en-GB"/>
        </w:rPr>
        <w:t>financial outcome</w:t>
      </w:r>
      <w:r w:rsidR="00CE5C1A" w:rsidRPr="003970D9">
        <w:rPr>
          <w:lang w:val="en-GB"/>
        </w:rPr>
        <w:t xml:space="preserve"> </w:t>
      </w:r>
      <w:r w:rsidR="007727B3" w:rsidRPr="00521FFF">
        <w:rPr>
          <w:lang w:val="en-GB"/>
        </w:rPr>
        <w:t>202</w:t>
      </w:r>
      <w:r w:rsidR="00BB23E8" w:rsidRPr="00521FFF">
        <w:rPr>
          <w:lang w:val="en-GB"/>
        </w:rPr>
        <w:t>3</w:t>
      </w:r>
      <w:r w:rsidR="00422073">
        <w:rPr>
          <w:lang w:val="en-GB"/>
        </w:rPr>
        <w:t xml:space="preserve"> </w:t>
      </w:r>
      <w:r>
        <w:rPr>
          <w:lang w:val="en-GB"/>
        </w:rPr>
        <w:t>(</w:t>
      </w:r>
      <w:r>
        <w:rPr>
          <w:i/>
          <w:iCs/>
          <w:lang w:val="en-GB"/>
        </w:rPr>
        <w:t>this document</w:t>
      </w:r>
      <w:r>
        <w:rPr>
          <w:lang w:val="en-GB"/>
        </w:rPr>
        <w:t>)</w:t>
      </w:r>
    </w:p>
    <w:p w14:paraId="7503AF45" w14:textId="2C4164E8" w:rsidR="002F2B99" w:rsidRPr="003970D9" w:rsidRDefault="00B212DE" w:rsidP="003970D9">
      <w:pPr>
        <w:pStyle w:val="Liststycke"/>
        <w:numPr>
          <w:ilvl w:val="0"/>
          <w:numId w:val="30"/>
        </w:numPr>
        <w:rPr>
          <w:lang w:val="en-GB"/>
        </w:rPr>
      </w:pPr>
      <w:r>
        <w:rPr>
          <w:b/>
          <w:bCs/>
          <w:lang w:val="en-GB"/>
        </w:rPr>
        <w:t xml:space="preserve">Follow up of the project’s objective </w:t>
      </w:r>
      <w:r w:rsidR="00521FFF" w:rsidRPr="00521FFF">
        <w:rPr>
          <w:b/>
          <w:bCs/>
          <w:lang w:val="en-GB"/>
        </w:rPr>
        <w:t>matrix</w:t>
      </w:r>
      <w:r w:rsidR="00521FFF">
        <w:rPr>
          <w:lang w:val="en-GB"/>
        </w:rPr>
        <w:t xml:space="preserve"> 2023 </w:t>
      </w:r>
      <w:r w:rsidR="00422073">
        <w:rPr>
          <w:lang w:val="en-GB"/>
        </w:rPr>
        <w:t>(</w:t>
      </w:r>
      <w:r w:rsidR="00521FFF">
        <w:rPr>
          <w:lang w:val="en-GB"/>
        </w:rPr>
        <w:t>free format</w:t>
      </w:r>
      <w:r w:rsidR="00422073">
        <w:rPr>
          <w:lang w:val="en-GB"/>
        </w:rPr>
        <w:t>)</w:t>
      </w:r>
    </w:p>
    <w:p w14:paraId="4E64FA30" w14:textId="7DD14EC3" w:rsidR="00852D25" w:rsidRPr="003970D9" w:rsidRDefault="31FA6AF3" w:rsidP="003970D9">
      <w:pPr>
        <w:pStyle w:val="Liststycke"/>
        <w:numPr>
          <w:ilvl w:val="0"/>
          <w:numId w:val="30"/>
        </w:numPr>
        <w:rPr>
          <w:lang w:val="en-GB"/>
        </w:rPr>
      </w:pPr>
      <w:r w:rsidRPr="003970D9">
        <w:rPr>
          <w:b/>
          <w:bCs/>
          <w:lang w:val="en-GB"/>
        </w:rPr>
        <w:t>Activity matrix</w:t>
      </w:r>
      <w:r w:rsidRPr="003970D9">
        <w:rPr>
          <w:lang w:val="en-GB"/>
        </w:rPr>
        <w:t xml:space="preserve"> </w:t>
      </w:r>
      <w:r w:rsidR="00CE5C1A" w:rsidRPr="003970D9">
        <w:rPr>
          <w:lang w:val="en-GB"/>
        </w:rPr>
        <w:t>202</w:t>
      </w:r>
      <w:r w:rsidR="00BB23E8">
        <w:rPr>
          <w:lang w:val="en-GB"/>
        </w:rPr>
        <w:t>3</w:t>
      </w:r>
      <w:r w:rsidR="00CE5C1A" w:rsidRPr="003970D9">
        <w:rPr>
          <w:lang w:val="en-GB"/>
        </w:rPr>
        <w:t xml:space="preserve"> </w:t>
      </w:r>
      <w:r w:rsidR="00B81EF0" w:rsidRPr="003970D9">
        <w:rPr>
          <w:lang w:val="en-GB"/>
        </w:rPr>
        <w:t>(</w:t>
      </w:r>
      <w:r w:rsidR="00422073">
        <w:rPr>
          <w:lang w:val="en-GB"/>
        </w:rPr>
        <w:t>E</w:t>
      </w:r>
      <w:r w:rsidR="00422073" w:rsidRPr="006B7C6A">
        <w:rPr>
          <w:lang w:val="en-GB"/>
        </w:rPr>
        <w:t xml:space="preserve">xcel-file </w:t>
      </w:r>
      <w:r w:rsidR="008F2FD9" w:rsidRPr="008F2FD9">
        <w:rPr>
          <w:lang w:val="en-GB"/>
        </w:rPr>
        <w:t>from application</w:t>
      </w:r>
      <w:r w:rsidR="00AE0F16" w:rsidRPr="003970D9">
        <w:rPr>
          <w:lang w:val="en-GB"/>
        </w:rPr>
        <w:t>)</w:t>
      </w:r>
    </w:p>
    <w:p w14:paraId="63B1715A" w14:textId="69085AEF" w:rsidR="006B7C6A" w:rsidRDefault="00C06803" w:rsidP="005D0B09">
      <w:pPr>
        <w:pStyle w:val="Liststycke"/>
        <w:numPr>
          <w:ilvl w:val="0"/>
          <w:numId w:val="30"/>
        </w:numPr>
        <w:rPr>
          <w:lang w:val="en-GB"/>
        </w:rPr>
      </w:pPr>
      <w:r w:rsidRPr="006B7C6A">
        <w:rPr>
          <w:b/>
          <w:bCs/>
          <w:lang w:val="en-GB"/>
        </w:rPr>
        <w:t xml:space="preserve">Financial </w:t>
      </w:r>
      <w:r w:rsidR="00F431D0" w:rsidRPr="006B7C6A">
        <w:rPr>
          <w:b/>
          <w:bCs/>
          <w:lang w:val="en-GB"/>
        </w:rPr>
        <w:t>outcome</w:t>
      </w:r>
      <w:r w:rsidR="00F2043E" w:rsidRPr="006B7C6A">
        <w:rPr>
          <w:b/>
          <w:bCs/>
          <w:lang w:val="en-GB"/>
        </w:rPr>
        <w:t xml:space="preserve"> and transfers</w:t>
      </w:r>
      <w:r w:rsidR="008C557B" w:rsidRPr="006B7C6A">
        <w:rPr>
          <w:lang w:val="en-GB"/>
        </w:rPr>
        <w:t xml:space="preserve"> </w:t>
      </w:r>
      <w:r w:rsidRPr="006B7C6A">
        <w:rPr>
          <w:lang w:val="en-GB"/>
        </w:rPr>
        <w:t>on</w:t>
      </w:r>
      <w:r w:rsidR="008C557B" w:rsidRPr="006B7C6A">
        <w:rPr>
          <w:lang w:val="en-GB"/>
        </w:rPr>
        <w:t xml:space="preserve"> the</w:t>
      </w:r>
      <w:r w:rsidRPr="006B7C6A">
        <w:rPr>
          <w:lang w:val="en-GB"/>
        </w:rPr>
        <w:t xml:space="preserve"> </w:t>
      </w:r>
      <w:proofErr w:type="gramStart"/>
      <w:r w:rsidRPr="006B7C6A">
        <w:rPr>
          <w:i/>
          <w:lang w:val="en-GB"/>
        </w:rPr>
        <w:t>Union to Union</w:t>
      </w:r>
      <w:proofErr w:type="gramEnd"/>
      <w:r w:rsidRPr="006B7C6A">
        <w:rPr>
          <w:lang w:val="en-GB"/>
        </w:rPr>
        <w:t xml:space="preserve"> template (</w:t>
      </w:r>
      <w:r w:rsidR="00422073">
        <w:rPr>
          <w:lang w:val="en-GB"/>
        </w:rPr>
        <w:t>E</w:t>
      </w:r>
      <w:r w:rsidRPr="006B7C6A">
        <w:rPr>
          <w:lang w:val="en-GB"/>
        </w:rPr>
        <w:t>xcel-file from application)</w:t>
      </w:r>
      <w:r w:rsidR="006B7C6A" w:rsidRPr="006B7C6A">
        <w:rPr>
          <w:lang w:val="en-GB"/>
        </w:rPr>
        <w:t xml:space="preserve"> </w:t>
      </w:r>
    </w:p>
    <w:p w14:paraId="649775AB" w14:textId="24CFE81B" w:rsidR="00C7286D" w:rsidRPr="00330C54" w:rsidRDefault="007727B3" w:rsidP="005D0B09">
      <w:pPr>
        <w:pStyle w:val="Liststycke"/>
        <w:numPr>
          <w:ilvl w:val="0"/>
          <w:numId w:val="30"/>
        </w:numPr>
        <w:rPr>
          <w:lang w:val="en-GB"/>
        </w:rPr>
      </w:pPr>
      <w:r w:rsidRPr="00330C54">
        <w:rPr>
          <w:b/>
          <w:bCs/>
          <w:lang w:val="en-GB"/>
        </w:rPr>
        <w:t>Transfer_Details_202</w:t>
      </w:r>
      <w:r w:rsidR="008F2FD9" w:rsidRPr="00330C54">
        <w:rPr>
          <w:b/>
          <w:bCs/>
          <w:lang w:val="en-GB"/>
        </w:rPr>
        <w:t>3</w:t>
      </w:r>
      <w:r w:rsidR="00B212DE" w:rsidRPr="00330C54">
        <w:rPr>
          <w:b/>
          <w:bCs/>
          <w:lang w:val="en-GB"/>
        </w:rPr>
        <w:t xml:space="preserve"> </w:t>
      </w:r>
      <w:r w:rsidR="00B212DE" w:rsidRPr="00994A6F">
        <w:rPr>
          <w:lang w:val="en-GB"/>
        </w:rPr>
        <w:t xml:space="preserve">on the </w:t>
      </w:r>
      <w:proofErr w:type="gramStart"/>
      <w:r w:rsidR="00B212DE" w:rsidRPr="00994A6F">
        <w:rPr>
          <w:i/>
          <w:iCs/>
          <w:lang w:val="en-GB"/>
        </w:rPr>
        <w:t>Union to Union</w:t>
      </w:r>
      <w:proofErr w:type="gramEnd"/>
      <w:r w:rsidR="00B212DE" w:rsidRPr="00994A6F">
        <w:rPr>
          <w:lang w:val="en-GB"/>
        </w:rPr>
        <w:t xml:space="preserve"> template</w:t>
      </w:r>
    </w:p>
    <w:p w14:paraId="7D145F76" w14:textId="10816966" w:rsidR="006B7C6A" w:rsidRPr="00521FFF" w:rsidRDefault="006B7C6A" w:rsidP="006B7C6A">
      <w:pPr>
        <w:pStyle w:val="Liststycke"/>
        <w:numPr>
          <w:ilvl w:val="0"/>
          <w:numId w:val="30"/>
        </w:numPr>
        <w:spacing w:before="0" w:beforeAutospacing="0" w:after="0" w:afterAutospacing="0"/>
        <w:contextualSpacing w:val="0"/>
        <w:jc w:val="left"/>
        <w:rPr>
          <w:szCs w:val="22"/>
          <w:lang w:val="en-GB" w:eastAsia="ko-KR"/>
        </w:rPr>
      </w:pPr>
      <w:r w:rsidRPr="00521FFF">
        <w:rPr>
          <w:rFonts w:cs="ACaslon-Regular"/>
          <w:b/>
          <w:bCs/>
          <w:szCs w:val="22"/>
          <w:lang w:val="en-GB"/>
        </w:rPr>
        <w:t xml:space="preserve">Partner Organisation </w:t>
      </w:r>
      <w:r w:rsidRPr="00994A6F">
        <w:rPr>
          <w:rFonts w:cs="ACaslon-Regular"/>
          <w:szCs w:val="22"/>
          <w:lang w:val="en-GB"/>
        </w:rPr>
        <w:t>contact information</w:t>
      </w:r>
      <w:r w:rsidRPr="00521FFF">
        <w:rPr>
          <w:rFonts w:cs="ACaslon-Regular"/>
          <w:szCs w:val="22"/>
          <w:lang w:val="en-GB"/>
        </w:rPr>
        <w:t xml:space="preserve"> (if revised from application)</w:t>
      </w:r>
    </w:p>
    <w:p w14:paraId="4D2A127B" w14:textId="77777777" w:rsidR="007727B3" w:rsidRDefault="007727B3" w:rsidP="007727B3">
      <w:pPr>
        <w:pStyle w:val="Liststycke"/>
        <w:rPr>
          <w:lang w:val="en-GB"/>
        </w:rPr>
      </w:pPr>
    </w:p>
    <w:p w14:paraId="1C5F23D9" w14:textId="1A3A7D6D" w:rsidR="007727B3" w:rsidRDefault="007727B3" w:rsidP="007727B3">
      <w:pPr>
        <w:pStyle w:val="Liststycke"/>
        <w:rPr>
          <w:lang w:val="en-GB"/>
        </w:rPr>
      </w:pPr>
      <w:r>
        <w:rPr>
          <w:lang w:val="en-GB"/>
        </w:rPr>
        <w:t>a</w:t>
      </w:r>
      <w:r w:rsidRPr="007727B3">
        <w:rPr>
          <w:lang w:val="en-GB"/>
        </w:rPr>
        <w:t>nd</w:t>
      </w:r>
    </w:p>
    <w:p w14:paraId="2CBCB926" w14:textId="77777777" w:rsidR="007727B3" w:rsidRPr="007727B3" w:rsidRDefault="007727B3" w:rsidP="007727B3">
      <w:pPr>
        <w:pStyle w:val="Liststycke"/>
        <w:rPr>
          <w:lang w:val="en-GB"/>
        </w:rPr>
      </w:pPr>
    </w:p>
    <w:p w14:paraId="54A3226E" w14:textId="6E7F5E97" w:rsidR="00142F51" w:rsidRPr="003970D9" w:rsidRDefault="00C06803" w:rsidP="003970D9">
      <w:pPr>
        <w:pStyle w:val="Liststycke"/>
        <w:numPr>
          <w:ilvl w:val="0"/>
          <w:numId w:val="30"/>
        </w:numPr>
        <w:rPr>
          <w:lang w:val="en-GB"/>
        </w:rPr>
      </w:pPr>
      <w:r w:rsidRPr="003970D9">
        <w:rPr>
          <w:b/>
          <w:bCs/>
          <w:lang w:val="en-GB"/>
        </w:rPr>
        <w:t>Auditor Report</w:t>
      </w:r>
      <w:r w:rsidRPr="003970D9">
        <w:rPr>
          <w:lang w:val="en-GB"/>
        </w:rPr>
        <w:t xml:space="preserve"> according to ISA 800/805 </w:t>
      </w:r>
      <w:r w:rsidR="000E149E" w:rsidRPr="003970D9">
        <w:rPr>
          <w:lang w:val="en-GB"/>
        </w:rPr>
        <w:t xml:space="preserve">including </w:t>
      </w:r>
      <w:r w:rsidR="00142F51" w:rsidRPr="003970D9">
        <w:rPr>
          <w:lang w:val="en-GB"/>
        </w:rPr>
        <w:t xml:space="preserve">the </w:t>
      </w:r>
      <w:r w:rsidR="000E149E" w:rsidRPr="003970D9">
        <w:rPr>
          <w:lang w:val="en-GB"/>
        </w:rPr>
        <w:t>financial</w:t>
      </w:r>
      <w:r w:rsidR="00142F51" w:rsidRPr="003970D9">
        <w:rPr>
          <w:lang w:val="en-GB"/>
        </w:rPr>
        <w:t xml:space="preserve"> outcome on the </w:t>
      </w:r>
      <w:proofErr w:type="gramStart"/>
      <w:r w:rsidR="00142F51" w:rsidRPr="003970D9">
        <w:rPr>
          <w:i/>
          <w:lang w:val="en-GB"/>
        </w:rPr>
        <w:t>Union to Union</w:t>
      </w:r>
      <w:proofErr w:type="gramEnd"/>
      <w:r w:rsidR="00142F51" w:rsidRPr="003970D9">
        <w:rPr>
          <w:lang w:val="en-GB"/>
        </w:rPr>
        <w:t xml:space="preserve"> template (excel-file from application) signed by the auditor</w:t>
      </w:r>
    </w:p>
    <w:p w14:paraId="426FAF05" w14:textId="6C0998B7" w:rsidR="00C06803" w:rsidRPr="003970D9" w:rsidRDefault="00C06803" w:rsidP="003970D9">
      <w:pPr>
        <w:pStyle w:val="Liststycke"/>
        <w:numPr>
          <w:ilvl w:val="0"/>
          <w:numId w:val="30"/>
        </w:numPr>
        <w:rPr>
          <w:lang w:val="en-GB"/>
        </w:rPr>
      </w:pPr>
      <w:r w:rsidRPr="003970D9">
        <w:rPr>
          <w:b/>
          <w:bCs/>
          <w:lang w:val="en-GB"/>
        </w:rPr>
        <w:t>Audit Report on factual findings according</w:t>
      </w:r>
      <w:r w:rsidRPr="003970D9">
        <w:rPr>
          <w:lang w:val="en-GB"/>
        </w:rPr>
        <w:t xml:space="preserve"> to ISRS 4400 signed by the </w:t>
      </w:r>
      <w:proofErr w:type="gramStart"/>
      <w:r w:rsidRPr="003970D9">
        <w:rPr>
          <w:lang w:val="en-GB"/>
        </w:rPr>
        <w:t>auditor</w:t>
      </w:r>
      <w:proofErr w:type="gramEnd"/>
      <w:r w:rsidRPr="003970D9">
        <w:rPr>
          <w:lang w:val="en-GB"/>
        </w:rPr>
        <w:t xml:space="preserve"> </w:t>
      </w:r>
    </w:p>
    <w:p w14:paraId="3B3A5923" w14:textId="77777777" w:rsidR="00325F3F" w:rsidRPr="003970D9" w:rsidRDefault="00C06803" w:rsidP="003970D9">
      <w:pPr>
        <w:pStyle w:val="Liststycke"/>
        <w:numPr>
          <w:ilvl w:val="0"/>
          <w:numId w:val="30"/>
        </w:numPr>
        <w:rPr>
          <w:lang w:val="en-GB" w:eastAsia="ko-KR"/>
        </w:rPr>
      </w:pPr>
      <w:r w:rsidRPr="003970D9">
        <w:rPr>
          <w:b/>
          <w:bCs/>
          <w:lang w:val="en-GB"/>
        </w:rPr>
        <w:t>Management Letter</w:t>
      </w:r>
      <w:r w:rsidRPr="003970D9">
        <w:rPr>
          <w:lang w:val="en-GB"/>
        </w:rPr>
        <w:t xml:space="preserve"> from auditor to Agreement holder organisation</w:t>
      </w:r>
    </w:p>
    <w:p w14:paraId="3EE64BE7" w14:textId="2372BB89" w:rsidR="0045484D" w:rsidRPr="003970D9" w:rsidRDefault="00C06803" w:rsidP="003970D9">
      <w:pPr>
        <w:pStyle w:val="Liststycke"/>
        <w:numPr>
          <w:ilvl w:val="0"/>
          <w:numId w:val="30"/>
        </w:numPr>
        <w:rPr>
          <w:lang w:val="en-GB" w:eastAsia="ko-KR"/>
        </w:rPr>
      </w:pPr>
      <w:r w:rsidRPr="003970D9">
        <w:rPr>
          <w:b/>
          <w:bCs/>
          <w:lang w:val="en-GB"/>
        </w:rPr>
        <w:t>Management Response</w:t>
      </w:r>
      <w:r w:rsidRPr="003970D9">
        <w:rPr>
          <w:lang w:val="en-GB"/>
        </w:rPr>
        <w:t xml:space="preserve"> by Agreement holder organisation on Management Letter (</w:t>
      </w:r>
      <w:r w:rsidR="00A53A2D" w:rsidRPr="003970D9">
        <w:rPr>
          <w:lang w:val="en-GB"/>
        </w:rPr>
        <w:t xml:space="preserve">shall </w:t>
      </w:r>
      <w:r w:rsidRPr="003970D9">
        <w:rPr>
          <w:lang w:val="en-GB"/>
        </w:rPr>
        <w:t xml:space="preserve">be submitted </w:t>
      </w:r>
      <w:r w:rsidR="00A53A2D" w:rsidRPr="003970D9">
        <w:rPr>
          <w:lang w:val="en-GB"/>
        </w:rPr>
        <w:t xml:space="preserve">no later than 15 March </w:t>
      </w:r>
      <w:r w:rsidRPr="003970D9">
        <w:rPr>
          <w:lang w:val="en-GB"/>
        </w:rPr>
        <w:t>202</w:t>
      </w:r>
      <w:r w:rsidR="008F2FD9">
        <w:rPr>
          <w:lang w:val="en-GB"/>
        </w:rPr>
        <w:t>4</w:t>
      </w:r>
      <w:r w:rsidRPr="003970D9">
        <w:rPr>
          <w:lang w:val="en-GB"/>
        </w:rPr>
        <w:t>)</w:t>
      </w:r>
      <w:r w:rsidR="00994A6F">
        <w:rPr>
          <w:lang w:val="en-GB"/>
        </w:rPr>
        <w:t>.</w:t>
      </w:r>
      <w:r w:rsidR="0045484D" w:rsidRPr="003970D9">
        <w:rPr>
          <w:lang w:val="en-GB" w:eastAsia="ko-KR"/>
        </w:rPr>
        <w:br w:type="page"/>
      </w:r>
    </w:p>
    <w:p w14:paraId="357D2076" w14:textId="13D2000A" w:rsidR="008966B9" w:rsidRPr="00296A33" w:rsidRDefault="008966B9" w:rsidP="008966B9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left="720" w:right="864"/>
        <w:jc w:val="center"/>
        <w:rPr>
          <w:rFonts w:ascii="Calibri" w:eastAsia="Calibri" w:hAnsi="Calibri" w:cs="Times New Roman"/>
          <w:b/>
          <w:iCs/>
          <w:color w:val="5B9BD5"/>
          <w:sz w:val="32"/>
          <w:szCs w:val="22"/>
          <w:lang w:val="en-GB" w:eastAsia="en-US"/>
        </w:rPr>
      </w:pPr>
      <w:bookmarkStart w:id="1" w:name="_Hlk96504819"/>
      <w:bookmarkStart w:id="2" w:name="_Toc496255089"/>
      <w:bookmarkEnd w:id="0"/>
      <w:r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lastRenderedPageBreak/>
        <w:t xml:space="preserve">Summary of the results </w:t>
      </w:r>
    </w:p>
    <w:p w14:paraId="0502867D" w14:textId="77777777" w:rsidR="008966B9" w:rsidRDefault="008966B9" w:rsidP="00296A33">
      <w:pPr>
        <w:pStyle w:val="Liststycke1"/>
        <w:spacing w:line="240" w:lineRule="auto"/>
        <w:ind w:left="0"/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</w:pPr>
    </w:p>
    <w:p w14:paraId="717B371B" w14:textId="40356CEA" w:rsidR="00296A33" w:rsidRPr="002E53C0" w:rsidRDefault="00296A33" w:rsidP="00296A33">
      <w:pPr>
        <w:pStyle w:val="Liststycke1"/>
        <w:spacing w:line="240" w:lineRule="auto"/>
        <w:ind w:left="0"/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</w:pPr>
      <w:r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Summarise </w:t>
      </w:r>
      <w:r w:rsidR="008966B9" w:rsidRPr="002E53C0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>for communication purposes</w:t>
      </w:r>
      <w:r w:rsidR="008966B9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 </w:t>
      </w:r>
      <w:r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what the project partners have achieved </w:t>
      </w:r>
      <w:r w:rsidR="008F2FD9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so far </w:t>
      </w:r>
      <w:r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>in this project</w:t>
      </w:r>
      <w:r w:rsidR="008966B9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. </w:t>
      </w:r>
    </w:p>
    <w:bookmarkEnd w:id="1"/>
    <w:p w14:paraId="1EFDEF56" w14:textId="77777777" w:rsidR="00296A33" w:rsidRPr="002E53C0" w:rsidRDefault="00296A33" w:rsidP="00296A33">
      <w:pPr>
        <w:rPr>
          <w:rFonts w:eastAsia="Arial" w:cs="Arial"/>
          <w:lang w:val="en-GB"/>
        </w:rPr>
      </w:pPr>
      <w:r w:rsidRPr="002E53C0">
        <w:rPr>
          <w:rFonts w:eastAsia="Arial" w:cs="Arial"/>
          <w:lang w:val="en-GB"/>
        </w:rPr>
        <w:t xml:space="preserve">Write </w:t>
      </w:r>
      <w:proofErr w:type="gramStart"/>
      <w:r w:rsidRPr="002E53C0">
        <w:rPr>
          <w:rFonts w:eastAsia="Arial" w:cs="Arial"/>
          <w:lang w:val="en-GB"/>
        </w:rPr>
        <w:t>here</w:t>
      </w:r>
      <w:proofErr w:type="gramEnd"/>
    </w:p>
    <w:p w14:paraId="7C3AB1AC" w14:textId="47C5201B" w:rsidR="000E149E" w:rsidRPr="00296A33" w:rsidRDefault="00296A33" w:rsidP="00296A33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left="720" w:right="864"/>
        <w:jc w:val="center"/>
        <w:rPr>
          <w:rFonts w:ascii="Calibri" w:eastAsia="Calibri" w:hAnsi="Calibri" w:cs="Times New Roman"/>
          <w:b/>
          <w:iCs/>
          <w:color w:val="5B9BD5"/>
          <w:sz w:val="32"/>
          <w:szCs w:val="22"/>
          <w:lang w:val="en-GB" w:eastAsia="en-US"/>
        </w:rPr>
      </w:pPr>
      <w:bookmarkStart w:id="3" w:name="_Hlk96527264"/>
      <w:r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 xml:space="preserve">Background and </w:t>
      </w:r>
      <w:bookmarkEnd w:id="3"/>
      <w:r w:rsidR="008966B9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 xml:space="preserve">analysis </w:t>
      </w:r>
    </w:p>
    <w:p w14:paraId="71751C8A" w14:textId="649F4CF2" w:rsidR="00553A94" w:rsidRPr="00E76A7C" w:rsidRDefault="00E76A7C" w:rsidP="00E76A7C">
      <w:pPr>
        <w:pStyle w:val="Rubrik1"/>
        <w:numPr>
          <w:ilvl w:val="0"/>
          <w:numId w:val="5"/>
        </w:numPr>
        <w:ind w:left="0" w:firstLine="0"/>
      </w:pPr>
      <w:r>
        <w:t xml:space="preserve">Context </w:t>
      </w:r>
    </w:p>
    <w:p w14:paraId="34D4CF8C" w14:textId="34BDE9F1" w:rsidR="00553A94" w:rsidRDefault="31FA6AF3" w:rsidP="31FA6AF3">
      <w:p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Please </w:t>
      </w:r>
      <w:r w:rsidR="00984EC1">
        <w:rPr>
          <w:color w:val="0070C0"/>
          <w:lang w:val="en-GB"/>
        </w:rPr>
        <w:t xml:space="preserve">summarise </w:t>
      </w:r>
      <w:r w:rsidRPr="31FA6AF3">
        <w:rPr>
          <w:color w:val="0070C0"/>
          <w:lang w:val="en-GB"/>
        </w:rPr>
        <w:t xml:space="preserve">the relevant changes that had an impact on </w:t>
      </w:r>
      <w:r w:rsidR="00E556D3">
        <w:rPr>
          <w:color w:val="0070C0"/>
          <w:lang w:val="en-GB"/>
        </w:rPr>
        <w:t xml:space="preserve">project’s implementation and </w:t>
      </w:r>
      <w:r w:rsidR="008F2FD9">
        <w:rPr>
          <w:color w:val="0070C0"/>
          <w:lang w:val="en-GB"/>
        </w:rPr>
        <w:t>progress toward</w:t>
      </w:r>
      <w:r w:rsidR="00984EC1">
        <w:rPr>
          <w:color w:val="0070C0"/>
          <w:lang w:val="en-GB"/>
        </w:rPr>
        <w:t>s</w:t>
      </w:r>
      <w:r w:rsidR="008F2FD9">
        <w:rPr>
          <w:color w:val="0070C0"/>
          <w:lang w:val="en-GB"/>
        </w:rPr>
        <w:t xml:space="preserve"> </w:t>
      </w:r>
      <w:r w:rsidRPr="31FA6AF3">
        <w:rPr>
          <w:color w:val="0070C0"/>
          <w:lang w:val="en-GB"/>
        </w:rPr>
        <w:t xml:space="preserve">the project’s objectives. </w:t>
      </w:r>
      <w:r w:rsidR="00B132D9">
        <w:rPr>
          <w:color w:val="0070C0"/>
          <w:lang w:val="en-GB"/>
        </w:rPr>
        <w:t>D</w:t>
      </w:r>
      <w:r w:rsidRPr="31FA6AF3">
        <w:rPr>
          <w:color w:val="0070C0"/>
          <w:lang w:val="en-GB"/>
        </w:rPr>
        <w:t>escribe per country and region (for regional and global projects).</w:t>
      </w:r>
    </w:p>
    <w:p w14:paraId="4387538E" w14:textId="03C56B95" w:rsidR="00E76A7C" w:rsidRPr="00EC2CA0" w:rsidRDefault="00E76A7C" w:rsidP="00B54223">
      <w:pPr>
        <w:rPr>
          <w:rFonts w:eastAsia="Arial" w:cs="Arial"/>
          <w:lang w:val="en-GB"/>
        </w:rPr>
      </w:pPr>
      <w:r w:rsidRPr="00EC2CA0">
        <w:rPr>
          <w:rFonts w:eastAsia="Arial" w:cs="Arial"/>
          <w:lang w:val="en-GB"/>
        </w:rPr>
        <w:t xml:space="preserve">Write </w:t>
      </w:r>
      <w:proofErr w:type="gramStart"/>
      <w:r w:rsidRPr="00EC2CA0">
        <w:rPr>
          <w:rFonts w:eastAsia="Arial" w:cs="Arial"/>
          <w:lang w:val="en-GB"/>
        </w:rPr>
        <w:t>here</w:t>
      </w:r>
      <w:proofErr w:type="gramEnd"/>
    </w:p>
    <w:bookmarkEnd w:id="2"/>
    <w:p w14:paraId="6D8C8D8B" w14:textId="764D8C62" w:rsidR="004D1ED0" w:rsidRDefault="005B1214" w:rsidP="004D1ED0">
      <w:pPr>
        <w:pStyle w:val="Rubrik1"/>
        <w:numPr>
          <w:ilvl w:val="0"/>
          <w:numId w:val="5"/>
        </w:numPr>
        <w:ind w:left="426" w:hanging="426"/>
      </w:pPr>
      <w:r>
        <w:t xml:space="preserve">Progress in achieving the </w:t>
      </w:r>
      <w:r w:rsidR="00B132D9">
        <w:t xml:space="preserve">project objective and </w:t>
      </w:r>
      <w:r>
        <w:t xml:space="preserve">expected </w:t>
      </w:r>
      <w:proofErr w:type="gramStart"/>
      <w:r>
        <w:t>results</w:t>
      </w:r>
      <w:proofErr w:type="gramEnd"/>
      <w:r>
        <w:t xml:space="preserve"> </w:t>
      </w:r>
    </w:p>
    <w:p w14:paraId="65C90A32" w14:textId="3D964882" w:rsidR="00302CFB" w:rsidRDefault="00302CFB" w:rsidP="00302CFB">
      <w:pPr>
        <w:rPr>
          <w:color w:val="0070C0"/>
          <w:lang w:val="en-GB"/>
        </w:rPr>
      </w:pPr>
      <w:r w:rsidRPr="00302CFB">
        <w:rPr>
          <w:color w:val="0070C0"/>
          <w:lang w:val="en-GB"/>
        </w:rPr>
        <w:t>Please look back at the objectives and the expected results (“changes”) of your project and the activities conducted during the reporting period</w:t>
      </w:r>
      <w:r w:rsidR="00521FFF">
        <w:rPr>
          <w:color w:val="0070C0"/>
          <w:lang w:val="en-GB"/>
        </w:rPr>
        <w:t xml:space="preserve">. </w:t>
      </w:r>
      <w:r w:rsidR="00CF4D0F">
        <w:rPr>
          <w:color w:val="0070C0"/>
          <w:lang w:val="en-GB"/>
        </w:rPr>
        <w:t xml:space="preserve">Refer to your organisation’s own monitoring plan. </w:t>
      </w:r>
      <w:r w:rsidRPr="00302CFB">
        <w:rPr>
          <w:color w:val="0070C0"/>
          <w:lang w:val="en-GB"/>
        </w:rPr>
        <w:t xml:space="preserve">Provide answers per country, region, and/or target group the project reached directly and indirectly. </w:t>
      </w:r>
    </w:p>
    <w:p w14:paraId="64886BF5" w14:textId="6E196F0B" w:rsidR="00B43AA3" w:rsidRPr="00994E49" w:rsidRDefault="00B43AA3" w:rsidP="00994E49">
      <w:pPr>
        <w:pStyle w:val="Rubrik3"/>
        <w:numPr>
          <w:ilvl w:val="0"/>
          <w:numId w:val="17"/>
        </w:numPr>
        <w:tabs>
          <w:tab w:val="num" w:pos="360"/>
        </w:tabs>
        <w:ind w:left="0" w:firstLine="0"/>
        <w:rPr>
          <w:lang w:val="en-GB"/>
        </w:rPr>
      </w:pPr>
      <w:r w:rsidRPr="00B43AA3">
        <w:rPr>
          <w:lang w:val="en-GB"/>
        </w:rPr>
        <w:t xml:space="preserve">Observable changes </w:t>
      </w:r>
    </w:p>
    <w:p w14:paraId="3DCC5DA8" w14:textId="77777777" w:rsidR="00FA5C8F" w:rsidRDefault="00994E49" w:rsidP="00FA5C8F">
      <w:pPr>
        <w:pStyle w:val="Liststycke"/>
        <w:numPr>
          <w:ilvl w:val="0"/>
          <w:numId w:val="35"/>
        </w:numPr>
        <w:rPr>
          <w:color w:val="0070C0"/>
          <w:lang w:val="en-GB"/>
        </w:rPr>
      </w:pPr>
      <w:r w:rsidRPr="00DE1EC6">
        <w:rPr>
          <w:color w:val="0070C0"/>
          <w:lang w:val="en-GB"/>
        </w:rPr>
        <w:t>What changes do you see because of your work so far?</w:t>
      </w:r>
      <w:r w:rsidRPr="00994E49">
        <w:rPr>
          <w:b/>
          <w:bCs/>
          <w:color w:val="0070C0"/>
          <w:lang w:val="en-GB"/>
        </w:rPr>
        <w:t xml:space="preserve"> </w:t>
      </w:r>
      <w:r w:rsidRPr="00994E49">
        <w:rPr>
          <w:color w:val="0070C0"/>
          <w:lang w:val="en-GB"/>
        </w:rPr>
        <w:t>Are there any unexpected changes?</w:t>
      </w:r>
      <w:r w:rsidR="00521FFF" w:rsidRPr="00521FFF">
        <w:rPr>
          <w:color w:val="0070C0"/>
          <w:lang w:val="en-GB"/>
        </w:rPr>
        <w:t xml:space="preserve"> </w:t>
      </w:r>
      <w:r w:rsidR="00521FFF" w:rsidRPr="00994E49">
        <w:rPr>
          <w:color w:val="0070C0"/>
          <w:lang w:val="en-GB"/>
        </w:rPr>
        <w:t>Are there changes that were expected but have not happened?</w:t>
      </w:r>
    </w:p>
    <w:p w14:paraId="73EF5357" w14:textId="42505EE3" w:rsidR="00FA5C8F" w:rsidRPr="00FA5C8F" w:rsidRDefault="00FA5C8F" w:rsidP="00FA5C8F">
      <w:pPr>
        <w:rPr>
          <w:color w:val="0070C0"/>
          <w:lang w:val="en-GB"/>
        </w:rPr>
      </w:pPr>
      <w:r w:rsidRPr="00FA5C8F">
        <w:rPr>
          <w:rFonts w:eastAsia="Arial" w:cs="Arial"/>
          <w:lang w:val="en-GB"/>
        </w:rPr>
        <w:t xml:space="preserve">Write </w:t>
      </w:r>
      <w:proofErr w:type="gramStart"/>
      <w:r w:rsidRPr="00FA5C8F">
        <w:rPr>
          <w:rFonts w:eastAsia="Arial" w:cs="Arial"/>
          <w:lang w:val="en-GB"/>
        </w:rPr>
        <w:t>here</w:t>
      </w:r>
      <w:proofErr w:type="gramEnd"/>
    </w:p>
    <w:p w14:paraId="61C61C4F" w14:textId="2034923A" w:rsidR="00994A6F" w:rsidRPr="00994A6F" w:rsidRDefault="00994A6F" w:rsidP="00994A6F">
      <w:pPr>
        <w:pStyle w:val="Liststycke"/>
        <w:numPr>
          <w:ilvl w:val="0"/>
          <w:numId w:val="35"/>
        </w:numPr>
        <w:rPr>
          <w:color w:val="0070C0"/>
          <w:lang w:val="en-GB"/>
        </w:rPr>
      </w:pPr>
      <w:r>
        <w:rPr>
          <w:color w:val="0070C0"/>
          <w:lang w:val="en-GB"/>
        </w:rPr>
        <w:t>In your own words describe how significant the changes are for the progress towards the project’s objective? Can you compare the change to the baselines?</w:t>
      </w:r>
    </w:p>
    <w:p w14:paraId="26662369" w14:textId="37694352" w:rsidR="007E5570" w:rsidRPr="007E5570" w:rsidRDefault="007E5570" w:rsidP="00994E49">
      <w:pPr>
        <w:rPr>
          <w:rFonts w:eastAsia="Arial" w:cs="Arial"/>
          <w:lang w:val="en-GB"/>
        </w:rPr>
      </w:pPr>
      <w:r w:rsidRPr="00EC2CA0">
        <w:rPr>
          <w:rFonts w:eastAsia="Arial" w:cs="Arial"/>
          <w:lang w:val="en-GB"/>
        </w:rPr>
        <w:t xml:space="preserve">Write </w:t>
      </w:r>
      <w:proofErr w:type="gramStart"/>
      <w:r w:rsidRPr="00EC2CA0">
        <w:rPr>
          <w:rFonts w:eastAsia="Arial" w:cs="Arial"/>
          <w:lang w:val="en-GB"/>
        </w:rPr>
        <w:t>here</w:t>
      </w:r>
      <w:proofErr w:type="gramEnd"/>
    </w:p>
    <w:p w14:paraId="097BEBA1" w14:textId="401D0FBD" w:rsidR="00DE1EC6" w:rsidRPr="00DE1EC6" w:rsidRDefault="004320FA" w:rsidP="00DE1EC6">
      <w:pPr>
        <w:pStyle w:val="Rubrik3"/>
        <w:numPr>
          <w:ilvl w:val="0"/>
          <w:numId w:val="17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>Lessons learned</w:t>
      </w:r>
      <w:r w:rsidR="00042358">
        <w:rPr>
          <w:lang w:val="en-GB"/>
        </w:rPr>
        <w:t xml:space="preserve"> and </w:t>
      </w:r>
      <w:proofErr w:type="gramStart"/>
      <w:r w:rsidR="00042358">
        <w:rPr>
          <w:lang w:val="en-GB"/>
        </w:rPr>
        <w:t>evaluations</w:t>
      </w:r>
      <w:proofErr w:type="gramEnd"/>
    </w:p>
    <w:p w14:paraId="58FBDF08" w14:textId="4E6E2BC1" w:rsidR="00DE1EC6" w:rsidRPr="00DE1EC6" w:rsidRDefault="00DE1EC6" w:rsidP="00DE1EC6">
      <w:pPr>
        <w:pStyle w:val="Liststycke"/>
        <w:numPr>
          <w:ilvl w:val="0"/>
          <w:numId w:val="36"/>
        </w:numPr>
        <w:rPr>
          <w:color w:val="0070C0"/>
          <w:lang w:val="en-GB"/>
        </w:rPr>
      </w:pPr>
      <w:r w:rsidRPr="00DE1EC6">
        <w:rPr>
          <w:color w:val="0070C0"/>
          <w:lang w:val="en-GB"/>
        </w:rPr>
        <w:t xml:space="preserve">Look over the assumptions that you identified at the planning stage. Are your assumptions about the context, the stakeholders, and the project’s strategies still valid? </w:t>
      </w:r>
    </w:p>
    <w:p w14:paraId="51A815AA" w14:textId="77777777" w:rsidR="00DE1EC6" w:rsidRDefault="00DE1EC6" w:rsidP="00DE1EC6">
      <w:pPr>
        <w:ind w:left="360"/>
        <w:rPr>
          <w:color w:val="0070C0"/>
          <w:lang w:val="en-GB"/>
        </w:rPr>
      </w:pPr>
      <w:r w:rsidRPr="00DE1EC6">
        <w:rPr>
          <w:color w:val="0070C0"/>
          <w:lang w:val="en-GB"/>
        </w:rPr>
        <w:t xml:space="preserve">If not, </w:t>
      </w:r>
      <w:r>
        <w:rPr>
          <w:color w:val="0070C0"/>
          <w:lang w:val="en-GB"/>
        </w:rPr>
        <w:t xml:space="preserve">have you reflected upon revisions in your strategies? </w:t>
      </w:r>
    </w:p>
    <w:p w14:paraId="05B47FA6" w14:textId="77777777" w:rsidR="00C71950" w:rsidRDefault="00DE1EC6" w:rsidP="00946870">
      <w:pPr>
        <w:rPr>
          <w:rFonts w:eastAsia="Arial" w:cs="Arial"/>
          <w:lang w:val="en-GB"/>
        </w:rPr>
      </w:pPr>
      <w:r w:rsidRPr="00EC2CA0">
        <w:rPr>
          <w:rFonts w:eastAsia="Arial" w:cs="Arial"/>
          <w:lang w:val="en-GB"/>
        </w:rPr>
        <w:lastRenderedPageBreak/>
        <w:t xml:space="preserve">Write </w:t>
      </w:r>
      <w:proofErr w:type="gramStart"/>
      <w:r w:rsidRPr="00EC2CA0">
        <w:rPr>
          <w:rFonts w:eastAsia="Arial" w:cs="Arial"/>
          <w:lang w:val="en-GB"/>
        </w:rPr>
        <w:t>here</w:t>
      </w:r>
      <w:proofErr w:type="gramEnd"/>
    </w:p>
    <w:p w14:paraId="1B99F4A8" w14:textId="7C2A9D4A" w:rsidR="00C71950" w:rsidRPr="00C71950" w:rsidRDefault="00DE1EC6" w:rsidP="00C71950">
      <w:pPr>
        <w:pStyle w:val="Liststycke"/>
        <w:numPr>
          <w:ilvl w:val="0"/>
          <w:numId w:val="36"/>
        </w:numPr>
        <w:rPr>
          <w:color w:val="0070C0"/>
          <w:lang w:val="en-GB"/>
        </w:rPr>
      </w:pPr>
      <w:r w:rsidRPr="00C71950">
        <w:rPr>
          <w:color w:val="0070C0"/>
          <w:lang w:val="en-GB" w:eastAsia="en-US"/>
        </w:rPr>
        <w:t xml:space="preserve">Implementing partners in different countries might be contributing to different parts of your </w:t>
      </w:r>
      <w:r w:rsidR="00C71950" w:rsidRPr="00C71950">
        <w:rPr>
          <w:color w:val="0070C0"/>
          <w:lang w:val="en-GB" w:eastAsia="en-US"/>
        </w:rPr>
        <w:t xml:space="preserve">project’s strategies </w:t>
      </w:r>
      <w:r w:rsidRPr="00C71950">
        <w:rPr>
          <w:color w:val="0070C0"/>
          <w:lang w:val="en-GB" w:eastAsia="en-US"/>
        </w:rPr>
        <w:t xml:space="preserve">and different expected results. Look at the countries and </w:t>
      </w:r>
      <w:r w:rsidRPr="00C71950">
        <w:rPr>
          <w:color w:val="0070C0"/>
          <w:lang w:val="en-GB"/>
        </w:rPr>
        <w:t xml:space="preserve">partners you have planned </w:t>
      </w:r>
      <w:r w:rsidR="00C71950" w:rsidRPr="00C71950">
        <w:rPr>
          <w:color w:val="0070C0"/>
          <w:lang w:val="en-GB"/>
        </w:rPr>
        <w:t>to engage with</w:t>
      </w:r>
      <w:r w:rsidRPr="00C71950">
        <w:rPr>
          <w:color w:val="0070C0"/>
          <w:lang w:val="en-GB"/>
        </w:rPr>
        <w:t xml:space="preserve"> </w:t>
      </w:r>
      <w:r w:rsidR="00C71950" w:rsidRPr="00C71950">
        <w:rPr>
          <w:color w:val="0070C0"/>
          <w:lang w:val="en-GB"/>
        </w:rPr>
        <w:t xml:space="preserve">– </w:t>
      </w:r>
      <w:r w:rsidRPr="00C71950">
        <w:rPr>
          <w:color w:val="0070C0"/>
          <w:lang w:val="en-GB"/>
        </w:rPr>
        <w:t xml:space="preserve">is everyone </w:t>
      </w:r>
      <w:r w:rsidR="00C71950" w:rsidRPr="00C71950">
        <w:rPr>
          <w:color w:val="0070C0"/>
          <w:lang w:val="en-GB"/>
        </w:rPr>
        <w:t xml:space="preserve">on track as planned? </w:t>
      </w:r>
    </w:p>
    <w:p w14:paraId="2DBC825A" w14:textId="68FAE4DB" w:rsidR="00DE1EC6" w:rsidRDefault="00C71950" w:rsidP="00C71950">
      <w:pPr>
        <w:ind w:left="360"/>
        <w:rPr>
          <w:color w:val="0070C0"/>
          <w:lang w:val="en-GB" w:eastAsia="en-US"/>
        </w:rPr>
      </w:pPr>
      <w:r>
        <w:rPr>
          <w:color w:val="0070C0"/>
          <w:lang w:val="en-GB" w:eastAsia="en-US"/>
        </w:rPr>
        <w:t>I</w:t>
      </w:r>
      <w:r w:rsidR="00DE1EC6" w:rsidRPr="00C71950">
        <w:rPr>
          <w:color w:val="0070C0"/>
          <w:lang w:val="en-GB" w:eastAsia="en-US"/>
        </w:rPr>
        <w:t>f not,</w:t>
      </w:r>
      <w:r>
        <w:rPr>
          <w:color w:val="0070C0"/>
          <w:lang w:val="en-GB" w:eastAsia="en-US"/>
        </w:rPr>
        <w:t xml:space="preserve"> have you reflected upon any revisions? </w:t>
      </w:r>
      <w:r w:rsidR="00E556D3">
        <w:rPr>
          <w:color w:val="0070C0"/>
          <w:lang w:val="en-GB" w:eastAsia="en-US"/>
        </w:rPr>
        <w:t xml:space="preserve">Name specifically changes among local partners. </w:t>
      </w:r>
    </w:p>
    <w:p w14:paraId="5FCDFFA5" w14:textId="1DDF4316" w:rsidR="00946870" w:rsidRPr="00946870" w:rsidRDefault="00946870" w:rsidP="00946870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 xml:space="preserve">Write </w:t>
      </w:r>
      <w:proofErr w:type="gramStart"/>
      <w:r w:rsidRPr="00DF2D75">
        <w:rPr>
          <w:rFonts w:eastAsia="Arial" w:cs="Arial"/>
          <w:lang w:val="en-GB"/>
        </w:rPr>
        <w:t>here</w:t>
      </w:r>
      <w:proofErr w:type="gramEnd"/>
    </w:p>
    <w:p w14:paraId="71997E63" w14:textId="5B654F2F" w:rsidR="00946870" w:rsidRDefault="00946870" w:rsidP="004320FA">
      <w:pPr>
        <w:pStyle w:val="Liststycke"/>
        <w:numPr>
          <w:ilvl w:val="0"/>
          <w:numId w:val="36"/>
        </w:numPr>
        <w:rPr>
          <w:color w:val="0070C0"/>
          <w:lang w:val="en-GB" w:eastAsia="en-US"/>
        </w:rPr>
      </w:pPr>
      <w:r>
        <w:rPr>
          <w:color w:val="0070C0"/>
          <w:lang w:val="en-GB" w:eastAsia="en-US"/>
        </w:rPr>
        <w:t xml:space="preserve">Have you identified </w:t>
      </w:r>
      <w:r w:rsidRPr="00946870">
        <w:rPr>
          <w:color w:val="0070C0"/>
          <w:lang w:val="en-GB" w:eastAsia="en-US"/>
        </w:rPr>
        <w:t xml:space="preserve">any other lessons learned from the reporting period that you </w:t>
      </w:r>
      <w:r w:rsidR="00783764">
        <w:rPr>
          <w:color w:val="0070C0"/>
          <w:lang w:val="en-GB" w:eastAsia="en-US"/>
        </w:rPr>
        <w:t xml:space="preserve">will </w:t>
      </w:r>
      <w:r>
        <w:rPr>
          <w:color w:val="0070C0"/>
          <w:lang w:val="en-GB" w:eastAsia="en-US"/>
        </w:rPr>
        <w:t>apply</w:t>
      </w:r>
      <w:r w:rsidRPr="00946870">
        <w:rPr>
          <w:color w:val="0070C0"/>
          <w:lang w:val="en-GB" w:eastAsia="en-US"/>
        </w:rPr>
        <w:t xml:space="preserve"> next year? </w:t>
      </w:r>
    </w:p>
    <w:p w14:paraId="6F2A36AC" w14:textId="6D47E4F2" w:rsidR="00946870" w:rsidRPr="00946870" w:rsidRDefault="00946870" w:rsidP="00946870">
      <w:pPr>
        <w:rPr>
          <w:rFonts w:eastAsia="Arial" w:cs="Arial"/>
          <w:lang w:val="en-GB"/>
        </w:rPr>
      </w:pPr>
      <w:r w:rsidRPr="00946870">
        <w:rPr>
          <w:rFonts w:eastAsia="Arial" w:cs="Arial"/>
          <w:lang w:val="en-GB"/>
        </w:rPr>
        <w:t xml:space="preserve">Write </w:t>
      </w:r>
      <w:proofErr w:type="gramStart"/>
      <w:r w:rsidRPr="00946870">
        <w:rPr>
          <w:rFonts w:eastAsia="Arial" w:cs="Arial"/>
          <w:lang w:val="en-GB"/>
        </w:rPr>
        <w:t>here</w:t>
      </w:r>
      <w:proofErr w:type="gramEnd"/>
    </w:p>
    <w:p w14:paraId="02711E18" w14:textId="0E586EA6" w:rsidR="004320FA" w:rsidRPr="00946870" w:rsidRDefault="004320FA" w:rsidP="004320FA">
      <w:pPr>
        <w:pStyle w:val="Liststycke"/>
        <w:numPr>
          <w:ilvl w:val="0"/>
          <w:numId w:val="36"/>
        </w:numPr>
        <w:rPr>
          <w:color w:val="0070C0"/>
          <w:lang w:val="en-GB" w:eastAsia="en-US"/>
        </w:rPr>
      </w:pPr>
      <w:r w:rsidRPr="00946870">
        <w:rPr>
          <w:color w:val="0070C0"/>
          <w:lang w:val="en-GB"/>
        </w:rPr>
        <w:t>Please attach any internal/external evaluations or mappings carried out during the reporting period.  How do the project partners use the outcomes</w:t>
      </w:r>
      <w:r w:rsidR="000F6D2C" w:rsidRPr="00946870">
        <w:rPr>
          <w:color w:val="0070C0"/>
          <w:lang w:val="en-GB"/>
        </w:rPr>
        <w:t>/recommendations</w:t>
      </w:r>
      <w:r w:rsidRPr="00946870">
        <w:rPr>
          <w:color w:val="0070C0"/>
          <w:lang w:val="en-GB"/>
        </w:rPr>
        <w:t xml:space="preserve"> of these evaluations/mappings?</w:t>
      </w:r>
    </w:p>
    <w:p w14:paraId="489C37D0" w14:textId="77777777" w:rsidR="004320FA" w:rsidRPr="00DF2D75" w:rsidRDefault="004320FA" w:rsidP="00946870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 xml:space="preserve">Write </w:t>
      </w:r>
      <w:proofErr w:type="gramStart"/>
      <w:r w:rsidRPr="00DF2D75">
        <w:rPr>
          <w:rFonts w:eastAsia="Arial" w:cs="Arial"/>
          <w:lang w:val="en-GB"/>
        </w:rPr>
        <w:t>here</w:t>
      </w:r>
      <w:proofErr w:type="gramEnd"/>
    </w:p>
    <w:p w14:paraId="2C161024" w14:textId="005E52C4" w:rsidR="004320FA" w:rsidRPr="00D009BF" w:rsidRDefault="004320FA" w:rsidP="005749A1">
      <w:pPr>
        <w:pStyle w:val="Rubrik1"/>
        <w:numPr>
          <w:ilvl w:val="0"/>
          <w:numId w:val="5"/>
        </w:numPr>
        <w:ind w:left="0" w:firstLine="0"/>
      </w:pPr>
      <w:r>
        <w:t xml:space="preserve">Integration of development perspectives </w:t>
      </w:r>
    </w:p>
    <w:p w14:paraId="6575FCEF" w14:textId="3652B921" w:rsidR="004320FA" w:rsidRPr="00BB2350" w:rsidRDefault="004320FA" w:rsidP="004320FA">
      <w:p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Please elaborate whether the changes described in section 2 have bearing on the development perspectives below. Did the project have any other, unexpected/unplanned effects that contributed to the development perspectives? </w:t>
      </w:r>
    </w:p>
    <w:p w14:paraId="7A753E14" w14:textId="77777777" w:rsidR="004320FA" w:rsidRPr="001F5D40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001F5D40">
        <w:rPr>
          <w:lang w:val="en-GB"/>
        </w:rPr>
        <w:t>Poverty reduction and poor people’s perspectives on development</w:t>
      </w:r>
    </w:p>
    <w:p w14:paraId="7EDB7C9F" w14:textId="77777777" w:rsidR="004320FA" w:rsidRPr="00756A07" w:rsidRDefault="004320FA" w:rsidP="004320FA">
      <w:pPr>
        <w:ind w:left="360"/>
        <w:rPr>
          <w:i/>
          <w:iCs/>
          <w:color w:val="0070C0"/>
          <w:lang w:val="en-GB"/>
        </w:rPr>
      </w:pPr>
      <w:r w:rsidRPr="31FA6AF3">
        <w:rPr>
          <w:i/>
          <w:iCs/>
          <w:color w:val="0070C0"/>
          <w:lang w:val="en-GB"/>
        </w:rPr>
        <w:t xml:space="preserve">Gender equality is a cross-cutting perspective. Please include it in your answers. </w:t>
      </w:r>
    </w:p>
    <w:p w14:paraId="4548ED9A" w14:textId="10F01430" w:rsidR="004320FA" w:rsidRDefault="004320FA" w:rsidP="004320FA">
      <w:pPr>
        <w:pStyle w:val="Liststycke"/>
        <w:numPr>
          <w:ilvl w:val="0"/>
          <w:numId w:val="22"/>
        </w:numPr>
        <w:rPr>
          <w:color w:val="0070C0"/>
          <w:lang w:val="en-GB"/>
        </w:rPr>
      </w:pPr>
      <w:r>
        <w:rPr>
          <w:color w:val="0070C0"/>
          <w:lang w:val="en-GB"/>
        </w:rPr>
        <w:t>Did the project contribute</w:t>
      </w:r>
      <w:r w:rsidRPr="00BB2350">
        <w:rPr>
          <w:color w:val="0070C0"/>
          <w:lang w:val="en-GB"/>
        </w:rPr>
        <w:t xml:space="preserve"> directly or indirectly to improved life and work situation of a particular group(s) living in poverty, and/or vulnerable in othe</w:t>
      </w:r>
      <w:r>
        <w:rPr>
          <w:color w:val="0070C0"/>
          <w:lang w:val="en-GB"/>
        </w:rPr>
        <w:t xml:space="preserve">r aspects (for example, migrant women and men </w:t>
      </w:r>
      <w:r w:rsidRPr="00BB2350">
        <w:rPr>
          <w:color w:val="0070C0"/>
          <w:lang w:val="en-GB"/>
        </w:rPr>
        <w:t>workers, women in informal economy, LGBTI</w:t>
      </w:r>
      <w:r w:rsidR="00043B75">
        <w:rPr>
          <w:color w:val="0070C0"/>
          <w:lang w:val="en-GB"/>
        </w:rPr>
        <w:t>+</w:t>
      </w:r>
      <w:r w:rsidRPr="00BB2350">
        <w:rPr>
          <w:rStyle w:val="Fotnotsreferens"/>
          <w:color w:val="0070C0"/>
          <w:lang w:val="en-GB"/>
        </w:rPr>
        <w:footnoteReference w:id="1"/>
      </w:r>
      <w:r w:rsidRPr="00BB2350">
        <w:rPr>
          <w:color w:val="0070C0"/>
          <w:lang w:val="en-GB"/>
        </w:rPr>
        <w:t xml:space="preserve">)? Give an example. </w:t>
      </w:r>
    </w:p>
    <w:p w14:paraId="022CB8B6" w14:textId="77777777" w:rsidR="00FA5C8F" w:rsidRPr="00FA5C8F" w:rsidRDefault="00FA5C8F" w:rsidP="00FA5C8F">
      <w:pPr>
        <w:rPr>
          <w:rFonts w:eastAsia="Arial" w:cs="Arial"/>
          <w:lang w:val="en-GB"/>
        </w:rPr>
      </w:pPr>
      <w:r w:rsidRPr="00FA5C8F">
        <w:rPr>
          <w:rFonts w:eastAsia="Arial" w:cs="Arial"/>
          <w:lang w:val="en-GB"/>
        </w:rPr>
        <w:t xml:space="preserve">Write </w:t>
      </w:r>
      <w:proofErr w:type="gramStart"/>
      <w:r w:rsidRPr="00FA5C8F">
        <w:rPr>
          <w:rFonts w:eastAsia="Arial" w:cs="Arial"/>
          <w:lang w:val="en-GB"/>
        </w:rPr>
        <w:t>here</w:t>
      </w:r>
      <w:proofErr w:type="gramEnd"/>
    </w:p>
    <w:p w14:paraId="78147BB2" w14:textId="77777777" w:rsidR="00FA5C8F" w:rsidRPr="00FA5C8F" w:rsidRDefault="00FA5C8F" w:rsidP="00FA5C8F">
      <w:pPr>
        <w:ind w:left="360"/>
        <w:rPr>
          <w:color w:val="0070C0"/>
          <w:lang w:val="en-GB"/>
        </w:rPr>
      </w:pPr>
    </w:p>
    <w:p w14:paraId="19D000F1" w14:textId="114B72DC" w:rsidR="004320FA" w:rsidRPr="00BB2350" w:rsidRDefault="004320FA" w:rsidP="004320FA">
      <w:pPr>
        <w:pStyle w:val="Liststycke"/>
        <w:numPr>
          <w:ilvl w:val="0"/>
          <w:numId w:val="22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lastRenderedPageBreak/>
        <w:t>Did the project contribute directly or indirectly to regulatory frameworks</w:t>
      </w:r>
      <w:r w:rsidR="00365BE7">
        <w:rPr>
          <w:color w:val="0070C0"/>
          <w:lang w:val="en-GB"/>
        </w:rPr>
        <w:t xml:space="preserve"> (laws and regulations)</w:t>
      </w:r>
      <w:r w:rsidRPr="31FA6AF3">
        <w:rPr>
          <w:color w:val="0070C0"/>
          <w:lang w:val="en-GB"/>
        </w:rPr>
        <w:t xml:space="preserve">, co-determination in decision-making processes that </w:t>
      </w:r>
      <w:r w:rsidR="00CB6389">
        <w:rPr>
          <w:color w:val="0070C0"/>
          <w:lang w:val="en-GB"/>
        </w:rPr>
        <w:t>a</w:t>
      </w:r>
      <w:r w:rsidRPr="31FA6AF3">
        <w:rPr>
          <w:color w:val="0070C0"/>
          <w:lang w:val="en-GB"/>
        </w:rPr>
        <w:t xml:space="preserve">ffect working conditions, human rights and freedoms, voice and security of people living in poverty? Give an example. </w:t>
      </w:r>
    </w:p>
    <w:p w14:paraId="12AF0239" w14:textId="77777777" w:rsidR="004320FA" w:rsidRPr="00EC2CA0" w:rsidRDefault="004320FA" w:rsidP="00FA5C8F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 xml:space="preserve">Write </w:t>
      </w:r>
      <w:proofErr w:type="gramStart"/>
      <w:r w:rsidRPr="00DF2D75">
        <w:rPr>
          <w:rFonts w:eastAsia="Arial" w:cs="Arial"/>
          <w:lang w:val="en-GB"/>
        </w:rPr>
        <w:t>here</w:t>
      </w:r>
      <w:proofErr w:type="gramEnd"/>
    </w:p>
    <w:p w14:paraId="5EF4F5B5" w14:textId="77777777" w:rsidR="004320FA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>Gender equality</w:t>
      </w:r>
    </w:p>
    <w:p w14:paraId="76831903" w14:textId="65431F3F" w:rsidR="004320FA" w:rsidRDefault="004320FA" w:rsidP="004320FA">
      <w:pPr>
        <w:pStyle w:val="Liststycke"/>
        <w:numPr>
          <w:ilvl w:val="0"/>
          <w:numId w:val="19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Did the project contribute directly or indirectly to positive changes concerning gender equality, including </w:t>
      </w:r>
      <w:r w:rsidRPr="00043B75">
        <w:rPr>
          <w:color w:val="0070C0"/>
          <w:lang w:val="en-GB"/>
        </w:rPr>
        <w:t>LGBTI</w:t>
      </w:r>
      <w:r w:rsidR="00043B75">
        <w:rPr>
          <w:color w:val="0070C0"/>
          <w:lang w:val="en-GB"/>
        </w:rPr>
        <w:t>+</w:t>
      </w:r>
      <w:r w:rsidRPr="00043B75">
        <w:rPr>
          <w:color w:val="0070C0"/>
          <w:lang w:val="en-GB"/>
        </w:rPr>
        <w:t>?</w:t>
      </w:r>
      <w:r w:rsidRPr="31FA6AF3">
        <w:rPr>
          <w:color w:val="0070C0"/>
          <w:lang w:val="en-GB"/>
        </w:rPr>
        <w:t xml:space="preserve"> Give an example. </w:t>
      </w:r>
    </w:p>
    <w:p w14:paraId="0293B179" w14:textId="51C7E2BD" w:rsidR="00FA5C8F" w:rsidRPr="00FA5C8F" w:rsidRDefault="00FA5C8F" w:rsidP="00FA5C8F">
      <w:pPr>
        <w:rPr>
          <w:rFonts w:eastAsia="Arial" w:cs="Arial"/>
          <w:lang w:val="en-GB"/>
        </w:rPr>
      </w:pPr>
      <w:r w:rsidRPr="00FA5C8F">
        <w:rPr>
          <w:rFonts w:eastAsia="Arial" w:cs="Arial"/>
          <w:lang w:val="en-GB"/>
        </w:rPr>
        <w:t xml:space="preserve">Write </w:t>
      </w:r>
      <w:proofErr w:type="gramStart"/>
      <w:r w:rsidRPr="00FA5C8F">
        <w:rPr>
          <w:rFonts w:eastAsia="Arial" w:cs="Arial"/>
          <w:lang w:val="en-GB"/>
        </w:rPr>
        <w:t>here</w:t>
      </w:r>
      <w:proofErr w:type="gramEnd"/>
    </w:p>
    <w:p w14:paraId="4695527F" w14:textId="77777777" w:rsidR="00FA5C8F" w:rsidRDefault="004320FA" w:rsidP="00FA5C8F">
      <w:pPr>
        <w:pStyle w:val="Liststycke"/>
        <w:numPr>
          <w:ilvl w:val="0"/>
          <w:numId w:val="19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Did the project contribute to improved gender equality within the participating unions on the local level? Give an example. </w:t>
      </w:r>
    </w:p>
    <w:p w14:paraId="7AC3958A" w14:textId="4AF8EC42" w:rsidR="00FA5C8F" w:rsidRPr="00FA5C8F" w:rsidRDefault="00FA5C8F" w:rsidP="00FA5C8F">
      <w:pPr>
        <w:rPr>
          <w:color w:val="0070C0"/>
          <w:lang w:val="en-GB"/>
        </w:rPr>
      </w:pPr>
      <w:r w:rsidRPr="00FA5C8F">
        <w:rPr>
          <w:rFonts w:eastAsia="Arial" w:cs="Arial"/>
          <w:lang w:val="en-GB"/>
        </w:rPr>
        <w:t xml:space="preserve">Write </w:t>
      </w:r>
      <w:proofErr w:type="gramStart"/>
      <w:r w:rsidRPr="00FA5C8F">
        <w:rPr>
          <w:rFonts w:eastAsia="Arial" w:cs="Arial"/>
          <w:lang w:val="en-GB"/>
        </w:rPr>
        <w:t>here</w:t>
      </w:r>
      <w:proofErr w:type="gramEnd"/>
    </w:p>
    <w:p w14:paraId="73DF12B4" w14:textId="5A136963" w:rsidR="00043B75" w:rsidRDefault="00043B75" w:rsidP="004320FA">
      <w:pPr>
        <w:pStyle w:val="Liststycke"/>
        <w:numPr>
          <w:ilvl w:val="0"/>
          <w:numId w:val="19"/>
        </w:numPr>
        <w:rPr>
          <w:color w:val="0070C0"/>
          <w:lang w:val="en-GB"/>
        </w:rPr>
      </w:pPr>
      <w:r w:rsidRPr="00043B75">
        <w:rPr>
          <w:color w:val="0070C0"/>
          <w:lang w:val="en-GB"/>
        </w:rPr>
        <w:t xml:space="preserve">How did you take gender mainstreaming into account in </w:t>
      </w:r>
      <w:r w:rsidR="00994A6F">
        <w:rPr>
          <w:color w:val="0070C0"/>
          <w:lang w:val="en-GB"/>
        </w:rPr>
        <w:t xml:space="preserve">the </w:t>
      </w:r>
      <w:r w:rsidRPr="00043B75">
        <w:rPr>
          <w:color w:val="0070C0"/>
          <w:lang w:val="en-GB"/>
        </w:rPr>
        <w:t>project’s monitoring and learning?</w:t>
      </w:r>
    </w:p>
    <w:p w14:paraId="60D212E4" w14:textId="77777777" w:rsidR="004320FA" w:rsidRPr="00DF2D75" w:rsidRDefault="004320FA" w:rsidP="00994A6F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 xml:space="preserve">Write </w:t>
      </w:r>
      <w:proofErr w:type="gramStart"/>
      <w:r w:rsidRPr="00DF2D75">
        <w:rPr>
          <w:rFonts w:eastAsia="Arial" w:cs="Arial"/>
          <w:lang w:val="en-GB"/>
        </w:rPr>
        <w:t>here</w:t>
      </w:r>
      <w:proofErr w:type="gramEnd"/>
    </w:p>
    <w:p w14:paraId="762B9C9A" w14:textId="77777777" w:rsidR="004320FA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>Environmental and climate perspectives</w:t>
      </w:r>
    </w:p>
    <w:p w14:paraId="0223AFBE" w14:textId="77777777" w:rsidR="004320FA" w:rsidRDefault="004320FA" w:rsidP="004320FA">
      <w:p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You can describe here if and how the </w:t>
      </w:r>
      <w:r>
        <w:rPr>
          <w:color w:val="0070C0"/>
          <w:lang w:val="en-GB"/>
        </w:rPr>
        <w:t xml:space="preserve">project partners </w:t>
      </w:r>
      <w:r w:rsidRPr="31FA6AF3">
        <w:rPr>
          <w:color w:val="0070C0"/>
          <w:lang w:val="en-GB"/>
        </w:rPr>
        <w:t>engaged in issues related to green jobs and decent work agenda; participated in sustainable development discussions; developed internal “green” office policies or climate change policy; included environmental and climate change issues in the internal education and trainings programmes; elaborated risks to own operations connected to climate change and so on.</w:t>
      </w:r>
    </w:p>
    <w:p w14:paraId="2E19BFCD" w14:textId="77777777" w:rsidR="004320FA" w:rsidRPr="00756A07" w:rsidRDefault="004320FA" w:rsidP="004320FA">
      <w:pPr>
        <w:rPr>
          <w:i/>
          <w:iCs/>
          <w:color w:val="0070C0"/>
          <w:lang w:val="en-GB"/>
        </w:rPr>
      </w:pPr>
      <w:r w:rsidRPr="31FA6AF3">
        <w:rPr>
          <w:i/>
          <w:iCs/>
          <w:color w:val="0070C0"/>
          <w:lang w:val="en-GB"/>
        </w:rPr>
        <w:t xml:space="preserve">Gender equality is a cross-cutting perspective. Please include it in your answers. </w:t>
      </w:r>
    </w:p>
    <w:p w14:paraId="2CDFE2A9" w14:textId="6B47D9D9" w:rsidR="004320FA" w:rsidRDefault="004320FA" w:rsidP="004320FA">
      <w:pPr>
        <w:pStyle w:val="Liststycke"/>
        <w:numPr>
          <w:ilvl w:val="0"/>
          <w:numId w:val="20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Did the project contribute directly or indirectly to </w:t>
      </w:r>
      <w:r w:rsidR="00994A6F">
        <w:rPr>
          <w:color w:val="0070C0"/>
          <w:lang w:val="en-GB"/>
        </w:rPr>
        <w:t xml:space="preserve">a </w:t>
      </w:r>
      <w:r w:rsidRPr="31FA6AF3">
        <w:rPr>
          <w:color w:val="0070C0"/>
          <w:lang w:val="en-GB"/>
        </w:rPr>
        <w:t xml:space="preserve">change in awareness, knowledge and/or skills </w:t>
      </w:r>
      <w:proofErr w:type="gramStart"/>
      <w:r w:rsidRPr="31FA6AF3">
        <w:rPr>
          <w:color w:val="0070C0"/>
          <w:lang w:val="en-GB"/>
        </w:rPr>
        <w:t>in regard to</w:t>
      </w:r>
      <w:proofErr w:type="gramEnd"/>
      <w:r w:rsidRPr="31FA6AF3">
        <w:rPr>
          <w:color w:val="0070C0"/>
          <w:lang w:val="en-GB"/>
        </w:rPr>
        <w:t xml:space="preserve"> environmental and climate change issues within the participating unions?  </w:t>
      </w:r>
    </w:p>
    <w:p w14:paraId="088C2B39" w14:textId="2E0EBFFE" w:rsidR="00FA5C8F" w:rsidRPr="00FA5C8F" w:rsidRDefault="00FA5C8F" w:rsidP="00FA5C8F">
      <w:pPr>
        <w:rPr>
          <w:rFonts w:eastAsia="Arial" w:cs="Arial"/>
          <w:lang w:val="en-GB"/>
        </w:rPr>
      </w:pPr>
      <w:r w:rsidRPr="00FA5C8F">
        <w:rPr>
          <w:rFonts w:eastAsia="Arial" w:cs="Arial"/>
          <w:lang w:val="en-GB"/>
        </w:rPr>
        <w:t xml:space="preserve">Write </w:t>
      </w:r>
      <w:proofErr w:type="gramStart"/>
      <w:r w:rsidRPr="00FA5C8F">
        <w:rPr>
          <w:rFonts w:eastAsia="Arial" w:cs="Arial"/>
          <w:lang w:val="en-GB"/>
        </w:rPr>
        <w:t>here</w:t>
      </w:r>
      <w:proofErr w:type="gramEnd"/>
    </w:p>
    <w:p w14:paraId="3DD10F28" w14:textId="7E4DD2D4" w:rsidR="00043B75" w:rsidRPr="00043B75" w:rsidRDefault="00043B75" w:rsidP="00043B75">
      <w:pPr>
        <w:pStyle w:val="Liststycke"/>
        <w:numPr>
          <w:ilvl w:val="0"/>
          <w:numId w:val="20"/>
        </w:numPr>
        <w:rPr>
          <w:color w:val="0070C0"/>
          <w:lang w:val="en-GB"/>
        </w:rPr>
      </w:pPr>
      <w:r w:rsidRPr="00043B75">
        <w:rPr>
          <w:color w:val="0070C0"/>
          <w:lang w:val="en-GB"/>
        </w:rPr>
        <w:t xml:space="preserve">How did you take </w:t>
      </w:r>
      <w:r>
        <w:rPr>
          <w:color w:val="0070C0"/>
          <w:lang w:val="en-GB"/>
        </w:rPr>
        <w:t xml:space="preserve">environment/climate </w:t>
      </w:r>
      <w:r w:rsidRPr="00043B75">
        <w:rPr>
          <w:color w:val="0070C0"/>
          <w:lang w:val="en-GB"/>
        </w:rPr>
        <w:t xml:space="preserve">mainstreaming into account in </w:t>
      </w:r>
      <w:r w:rsidR="00994A6F">
        <w:rPr>
          <w:color w:val="0070C0"/>
          <w:lang w:val="en-GB"/>
        </w:rPr>
        <w:t xml:space="preserve">the </w:t>
      </w:r>
      <w:r w:rsidRPr="00043B75">
        <w:rPr>
          <w:color w:val="0070C0"/>
          <w:lang w:val="en-GB"/>
        </w:rPr>
        <w:t>project’s monitoring and learning?</w:t>
      </w:r>
    </w:p>
    <w:p w14:paraId="416DB235" w14:textId="77777777" w:rsidR="004320FA" w:rsidRPr="00DF2D75" w:rsidRDefault="004320FA" w:rsidP="00994A6F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 xml:space="preserve">Write </w:t>
      </w:r>
      <w:proofErr w:type="gramStart"/>
      <w:r w:rsidRPr="00DF2D75">
        <w:rPr>
          <w:rFonts w:eastAsia="Arial" w:cs="Arial"/>
          <w:lang w:val="en-GB"/>
        </w:rPr>
        <w:t>here</w:t>
      </w:r>
      <w:proofErr w:type="gramEnd"/>
    </w:p>
    <w:p w14:paraId="285A801C" w14:textId="77777777" w:rsidR="004320FA" w:rsidRPr="00DE5753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 xml:space="preserve">Conflict </w:t>
      </w:r>
    </w:p>
    <w:p w14:paraId="32F17861" w14:textId="77777777" w:rsidR="004320FA" w:rsidRPr="00756A07" w:rsidRDefault="004320FA" w:rsidP="004320FA">
      <w:pPr>
        <w:rPr>
          <w:i/>
          <w:iCs/>
          <w:color w:val="0070C0"/>
          <w:lang w:val="en-GB"/>
        </w:rPr>
      </w:pPr>
      <w:r w:rsidRPr="31FA6AF3">
        <w:rPr>
          <w:i/>
          <w:iCs/>
          <w:color w:val="0070C0"/>
          <w:lang w:val="en-GB"/>
        </w:rPr>
        <w:t xml:space="preserve">Gender equality is a cross-cutting perspective. Please include it in your answers. </w:t>
      </w:r>
    </w:p>
    <w:p w14:paraId="74A402A4" w14:textId="77777777" w:rsidR="004320FA" w:rsidRDefault="004320FA" w:rsidP="004320FA">
      <w:pPr>
        <w:pStyle w:val="Liststycke"/>
        <w:numPr>
          <w:ilvl w:val="0"/>
          <w:numId w:val="21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lastRenderedPageBreak/>
        <w:t xml:space="preserve">Did the project and the </w:t>
      </w:r>
      <w:r>
        <w:rPr>
          <w:color w:val="0070C0"/>
          <w:lang w:val="en-GB"/>
        </w:rPr>
        <w:t xml:space="preserve">project partners </w:t>
      </w:r>
      <w:r w:rsidRPr="31FA6AF3">
        <w:rPr>
          <w:color w:val="0070C0"/>
          <w:lang w:val="en-GB"/>
        </w:rPr>
        <w:t>contribute directly or indirectly to the conflict resolution processes, reconciliation or other aspects of peace building and dialogue in the countries affected by conflicts or countries in the post-conflict state?</w:t>
      </w:r>
    </w:p>
    <w:p w14:paraId="34A63A9C" w14:textId="77777777" w:rsidR="004320FA" w:rsidRPr="001F5D40" w:rsidRDefault="004320FA" w:rsidP="00994A6F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 xml:space="preserve">Write </w:t>
      </w:r>
      <w:proofErr w:type="gramStart"/>
      <w:r w:rsidRPr="001F5D40">
        <w:rPr>
          <w:rFonts w:eastAsia="Arial" w:cs="Arial"/>
          <w:lang w:val="en-GB"/>
        </w:rPr>
        <w:t>here</w:t>
      </w:r>
      <w:proofErr w:type="gramEnd"/>
    </w:p>
    <w:p w14:paraId="145CD533" w14:textId="5E3D47D3" w:rsidR="00553A94" w:rsidRPr="00D009BF" w:rsidRDefault="31FA6AF3" w:rsidP="008D01B8">
      <w:pPr>
        <w:pStyle w:val="Rubrik1"/>
        <w:numPr>
          <w:ilvl w:val="0"/>
          <w:numId w:val="5"/>
        </w:numPr>
        <w:ind w:left="426" w:hanging="426"/>
      </w:pPr>
      <w:r>
        <w:t xml:space="preserve">Risk management </w:t>
      </w:r>
    </w:p>
    <w:p w14:paraId="486BCB5C" w14:textId="6562482A" w:rsidR="00553A94" w:rsidRPr="00CA4509" w:rsidRDefault="000F6D2C" w:rsidP="31FA6AF3">
      <w:pPr>
        <w:rPr>
          <w:color w:val="0070C0"/>
          <w:lang w:val="en-GB"/>
        </w:rPr>
      </w:pPr>
      <w:r>
        <w:rPr>
          <w:color w:val="0070C0"/>
          <w:lang w:val="en-GB"/>
        </w:rPr>
        <w:t xml:space="preserve">Summarise how the risks were </w:t>
      </w:r>
      <w:r w:rsidR="00675B04">
        <w:rPr>
          <w:color w:val="0070C0"/>
          <w:lang w:val="en-GB"/>
        </w:rPr>
        <w:t>managed</w:t>
      </w:r>
      <w:r>
        <w:rPr>
          <w:color w:val="0070C0"/>
          <w:lang w:val="en-GB"/>
        </w:rPr>
        <w:t xml:space="preserve"> during the </w:t>
      </w:r>
      <w:r w:rsidR="00FA5C8F">
        <w:rPr>
          <w:color w:val="0070C0"/>
          <w:lang w:val="en-GB"/>
        </w:rPr>
        <w:t>reported</w:t>
      </w:r>
      <w:r>
        <w:rPr>
          <w:color w:val="0070C0"/>
          <w:lang w:val="en-GB"/>
        </w:rPr>
        <w:t xml:space="preserve"> period</w:t>
      </w:r>
      <w:r w:rsidR="000359D7">
        <w:rPr>
          <w:color w:val="0070C0"/>
          <w:lang w:val="en-GB"/>
        </w:rPr>
        <w:t>.</w:t>
      </w:r>
    </w:p>
    <w:p w14:paraId="6A656D59" w14:textId="77777777" w:rsidR="00553A94" w:rsidRPr="001F5D40" w:rsidRDefault="31FA6AF3" w:rsidP="008D01B8">
      <w:pPr>
        <w:pStyle w:val="Rubrik3"/>
        <w:numPr>
          <w:ilvl w:val="0"/>
          <w:numId w:val="8"/>
        </w:numPr>
        <w:rPr>
          <w:lang w:val="en-GB"/>
        </w:rPr>
      </w:pPr>
      <w:r w:rsidRPr="001F5D40">
        <w:rPr>
          <w:lang w:val="en-GB"/>
        </w:rPr>
        <w:t xml:space="preserve">Occurred </w:t>
      </w:r>
      <w:proofErr w:type="gramStart"/>
      <w:r w:rsidRPr="001F5D40">
        <w:rPr>
          <w:lang w:val="en-GB"/>
        </w:rPr>
        <w:t>risks</w:t>
      </w:r>
      <w:proofErr w:type="gramEnd"/>
      <w:r w:rsidRPr="001F5D40">
        <w:rPr>
          <w:lang w:val="en-GB"/>
        </w:rPr>
        <w:t xml:space="preserve"> </w:t>
      </w:r>
    </w:p>
    <w:p w14:paraId="1F103A04" w14:textId="77777777" w:rsidR="000359D7" w:rsidRDefault="31FA6AF3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0359D7">
        <w:rPr>
          <w:color w:val="0070C0"/>
          <w:lang w:val="en-GB"/>
        </w:rPr>
        <w:t xml:space="preserve">Did the occurred risks affect the project’s progress towards objectives? </w:t>
      </w:r>
    </w:p>
    <w:p w14:paraId="2843DCEC" w14:textId="3D39F0D2" w:rsidR="00553A94" w:rsidRDefault="31FA6AF3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0359D7">
        <w:rPr>
          <w:color w:val="0070C0"/>
          <w:lang w:val="en-GB"/>
        </w:rPr>
        <w:t>If yes, please describe how the effects w</w:t>
      </w:r>
      <w:r w:rsidR="000359D7">
        <w:rPr>
          <w:color w:val="0070C0"/>
          <w:lang w:val="en-GB"/>
        </w:rPr>
        <w:t xml:space="preserve">ere </w:t>
      </w:r>
      <w:r w:rsidRPr="000359D7">
        <w:rPr>
          <w:color w:val="0070C0"/>
          <w:lang w:val="en-GB"/>
        </w:rPr>
        <w:t>mitigated</w:t>
      </w:r>
      <w:r w:rsidR="000359D7">
        <w:rPr>
          <w:color w:val="0070C0"/>
          <w:lang w:val="en-GB"/>
        </w:rPr>
        <w:t xml:space="preserve">. </w:t>
      </w:r>
    </w:p>
    <w:p w14:paraId="3524B4FD" w14:textId="5E995112" w:rsidR="000359D7" w:rsidRPr="000359D7" w:rsidRDefault="000359D7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>
        <w:rPr>
          <w:color w:val="0070C0"/>
          <w:lang w:val="en-GB"/>
        </w:rPr>
        <w:t xml:space="preserve">Did project partners draw any lessons from how </w:t>
      </w:r>
      <w:r w:rsidR="008C49BC">
        <w:rPr>
          <w:color w:val="0070C0"/>
          <w:lang w:val="en-GB"/>
        </w:rPr>
        <w:t xml:space="preserve">they </w:t>
      </w:r>
      <w:r>
        <w:rPr>
          <w:color w:val="0070C0"/>
          <w:lang w:val="en-GB"/>
        </w:rPr>
        <w:t>managed the risks?</w:t>
      </w:r>
    </w:p>
    <w:p w14:paraId="622C5D00" w14:textId="77777777" w:rsidR="009A05DB" w:rsidRPr="001F5D40" w:rsidRDefault="31FA6AF3" w:rsidP="00994A6F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 xml:space="preserve">Write </w:t>
      </w:r>
      <w:proofErr w:type="gramStart"/>
      <w:r w:rsidRPr="001F5D40">
        <w:rPr>
          <w:rFonts w:eastAsia="Arial" w:cs="Arial"/>
          <w:lang w:val="en-GB"/>
        </w:rPr>
        <w:t>here</w:t>
      </w:r>
      <w:proofErr w:type="gramEnd"/>
    </w:p>
    <w:p w14:paraId="7909CF2F" w14:textId="042FBC45" w:rsidR="00553A94" w:rsidRPr="0056225C" w:rsidRDefault="31FA6AF3" w:rsidP="008D01B8">
      <w:pPr>
        <w:pStyle w:val="Rubrik3"/>
        <w:numPr>
          <w:ilvl w:val="0"/>
          <w:numId w:val="8"/>
        </w:numPr>
        <w:rPr>
          <w:lang w:val="en-GB"/>
        </w:rPr>
      </w:pPr>
      <w:r w:rsidRPr="31FA6AF3">
        <w:rPr>
          <w:lang w:val="en-GB"/>
        </w:rPr>
        <w:t xml:space="preserve">Review of the </w:t>
      </w:r>
      <w:r w:rsidR="00662405">
        <w:rPr>
          <w:lang w:val="en-GB"/>
        </w:rPr>
        <w:t xml:space="preserve">risk </w:t>
      </w:r>
      <w:r w:rsidRPr="31FA6AF3">
        <w:rPr>
          <w:lang w:val="en-GB"/>
        </w:rPr>
        <w:t xml:space="preserve">matrix </w:t>
      </w:r>
    </w:p>
    <w:p w14:paraId="41427265" w14:textId="66189378" w:rsidR="000359D7" w:rsidRPr="000359D7" w:rsidRDefault="31FA6AF3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1F5D40">
        <w:rPr>
          <w:color w:val="0070C0"/>
          <w:lang w:val="en-GB"/>
        </w:rPr>
        <w:t xml:space="preserve">Has the project’s risk matrix been revised? </w:t>
      </w:r>
    </w:p>
    <w:p w14:paraId="1F23E299" w14:textId="3F191B8B" w:rsidR="00553A94" w:rsidRPr="001F5D40" w:rsidRDefault="31FA6AF3" w:rsidP="008D01B8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1F5D40">
        <w:rPr>
          <w:color w:val="0070C0"/>
          <w:lang w:val="en-GB"/>
        </w:rPr>
        <w:t>How often do the project partners review the risk matrix and at what occasions?</w:t>
      </w:r>
    </w:p>
    <w:p w14:paraId="04F3F804" w14:textId="06C5B15A" w:rsidR="009A05DB" w:rsidRPr="001F5D40" w:rsidRDefault="31FA6AF3" w:rsidP="00994A6F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 xml:space="preserve">Write </w:t>
      </w:r>
      <w:proofErr w:type="gramStart"/>
      <w:r w:rsidRPr="001F5D40">
        <w:rPr>
          <w:rFonts w:eastAsia="Arial" w:cs="Arial"/>
          <w:lang w:val="en-GB"/>
        </w:rPr>
        <w:t>here</w:t>
      </w:r>
      <w:proofErr w:type="gramEnd"/>
    </w:p>
    <w:p w14:paraId="394C5B83" w14:textId="764085D5" w:rsidR="00DA6402" w:rsidRPr="0035146A" w:rsidRDefault="31FA6AF3" w:rsidP="002F2B99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>If t</w:t>
      </w:r>
      <w:r w:rsidR="00D82E2A">
        <w:rPr>
          <w:rFonts w:eastAsia="Arial" w:cs="Arial"/>
          <w:lang w:val="en-GB"/>
        </w:rPr>
        <w:t>he risk matrix has been</w:t>
      </w:r>
      <w:r w:rsidRPr="001F5D40">
        <w:rPr>
          <w:rFonts w:eastAsia="Arial" w:cs="Arial"/>
          <w:lang w:val="en-GB"/>
        </w:rPr>
        <w:t xml:space="preserve"> revised, please attach it to the report.</w:t>
      </w:r>
    </w:p>
    <w:p w14:paraId="2C8674D8" w14:textId="59BFD426" w:rsidR="000E149E" w:rsidRPr="000E149E" w:rsidRDefault="000E149E" w:rsidP="000E149E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left="720" w:right="864"/>
        <w:jc w:val="center"/>
        <w:rPr>
          <w:rFonts w:ascii="Calibri" w:eastAsia="Calibri" w:hAnsi="Calibri" w:cs="Times New Roman"/>
          <w:b/>
          <w:iCs/>
          <w:color w:val="5B9BD5"/>
          <w:sz w:val="32"/>
          <w:szCs w:val="22"/>
          <w:lang w:val="en-GB" w:eastAsia="en-US"/>
        </w:rPr>
      </w:pPr>
      <w:r w:rsidRPr="000D67C6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>Financial outcome</w:t>
      </w:r>
      <w:r w:rsidR="00443E08" w:rsidRPr="000D67C6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 xml:space="preserve"> </w:t>
      </w:r>
    </w:p>
    <w:p w14:paraId="34BF96E0" w14:textId="77777777" w:rsidR="00A3771E" w:rsidRPr="006E59B1" w:rsidRDefault="00A3771E" w:rsidP="008D01B8">
      <w:pPr>
        <w:pStyle w:val="Rubrik1"/>
        <w:numPr>
          <w:ilvl w:val="0"/>
          <w:numId w:val="5"/>
        </w:numPr>
        <w:ind w:left="426" w:hanging="426"/>
      </w:pPr>
      <w:bookmarkStart w:id="4" w:name="_Toc482693621"/>
      <w:bookmarkStart w:id="5" w:name="_Toc496255094"/>
      <w:r w:rsidRPr="006E59B1">
        <w:t>Budget revisions</w:t>
      </w:r>
      <w:bookmarkEnd w:id="4"/>
      <w:bookmarkEnd w:id="5"/>
    </w:p>
    <w:p w14:paraId="350BF02F" w14:textId="7D2ED8C5" w:rsidR="00A3771E" w:rsidRDefault="00A3771E" w:rsidP="00A3771E">
      <w:pPr>
        <w:ind w:left="426"/>
        <w:rPr>
          <w:i/>
          <w:iCs/>
          <w:color w:val="0070C0"/>
          <w:lang w:val="en-GB"/>
        </w:rPr>
      </w:pPr>
      <w:bookmarkStart w:id="6" w:name="_Hlk148449428"/>
      <w:r w:rsidRPr="31FA6AF3">
        <w:rPr>
          <w:color w:val="0070C0"/>
          <w:lang w:val="en-GB"/>
        </w:rPr>
        <w:t xml:space="preserve">List </w:t>
      </w:r>
      <w:r w:rsidR="00B212DE">
        <w:rPr>
          <w:color w:val="0070C0"/>
          <w:lang w:val="en-GB"/>
        </w:rPr>
        <w:t>c</w:t>
      </w:r>
      <w:r w:rsidR="00B212DE" w:rsidRPr="00B212DE">
        <w:rPr>
          <w:color w:val="0070C0"/>
          <w:lang w:val="en-GB"/>
        </w:rPr>
        <w:t xml:space="preserve">onsiderable changes in relation to the project budget </w:t>
      </w:r>
      <w:r w:rsidRPr="31FA6AF3">
        <w:rPr>
          <w:color w:val="0070C0"/>
          <w:lang w:val="en-GB"/>
        </w:rPr>
        <w:t xml:space="preserve">and refer to the correspondence with </w:t>
      </w:r>
      <w:r w:rsidRPr="31FA6AF3">
        <w:rPr>
          <w:i/>
          <w:iCs/>
          <w:color w:val="0070C0"/>
          <w:lang w:val="en-GB"/>
        </w:rPr>
        <w:t>Union to Union</w:t>
      </w:r>
      <w:r w:rsidR="008676D8">
        <w:rPr>
          <w:i/>
          <w:iCs/>
          <w:color w:val="0070C0"/>
          <w:lang w:val="en-GB"/>
        </w:rPr>
        <w:t xml:space="preserve"> </w:t>
      </w:r>
      <w:r w:rsidR="008676D8" w:rsidRPr="001025B1">
        <w:rPr>
          <w:color w:val="0070C0"/>
          <w:lang w:val="en-GB"/>
        </w:rPr>
        <w:t>(date, project officer, budget lines etc</w:t>
      </w:r>
      <w:r w:rsidR="008676D8" w:rsidRPr="00B212DE">
        <w:rPr>
          <w:color w:val="0070C0"/>
          <w:lang w:val="en-GB"/>
        </w:rPr>
        <w:t>.)</w:t>
      </w:r>
      <w:r w:rsidRPr="00B212DE">
        <w:rPr>
          <w:i/>
          <w:iCs/>
          <w:color w:val="0070C0"/>
          <w:lang w:val="en-GB"/>
        </w:rPr>
        <w:t>.</w:t>
      </w:r>
      <w:r w:rsidR="007936EC" w:rsidRPr="00B212DE">
        <w:rPr>
          <w:i/>
          <w:iCs/>
          <w:color w:val="0070C0"/>
          <w:lang w:val="en-GB"/>
        </w:rPr>
        <w:t xml:space="preserve"> These changes should</w:t>
      </w:r>
      <w:r w:rsidR="00B212DE" w:rsidRPr="00B212DE">
        <w:rPr>
          <w:i/>
          <w:iCs/>
          <w:color w:val="0070C0"/>
          <w:lang w:val="en-GB"/>
        </w:rPr>
        <w:t xml:space="preserve"> correspond to the Excel file</w:t>
      </w:r>
      <w:r w:rsidR="007936EC" w:rsidRPr="00B212DE">
        <w:rPr>
          <w:i/>
          <w:iCs/>
          <w:color w:val="0070C0"/>
          <w:lang w:val="en-GB"/>
        </w:rPr>
        <w:t>.</w:t>
      </w:r>
    </w:p>
    <w:p w14:paraId="299BE33D" w14:textId="7998D53C" w:rsidR="00B17F81" w:rsidRDefault="00CA415C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bookmarkEnd w:id="6"/>
    <w:p w14:paraId="7961E768" w14:textId="3A7F3FE7" w:rsidR="00EF5514" w:rsidRPr="006E59B1" w:rsidRDefault="00DF027C" w:rsidP="008D01B8">
      <w:pPr>
        <w:pStyle w:val="Rubrik1"/>
        <w:numPr>
          <w:ilvl w:val="0"/>
          <w:numId w:val="5"/>
        </w:numPr>
        <w:ind w:left="426" w:hanging="426"/>
      </w:pPr>
      <w:r>
        <w:t>Financial o</w:t>
      </w:r>
      <w:r w:rsidR="00EF5514" w:rsidRPr="006E59B1">
        <w:t>utcome analysis</w:t>
      </w:r>
    </w:p>
    <w:p w14:paraId="3BF77EA9" w14:textId="4A70D490" w:rsidR="00EF5514" w:rsidRDefault="00EF5514" w:rsidP="008D01B8">
      <w:pPr>
        <w:numPr>
          <w:ilvl w:val="0"/>
          <w:numId w:val="2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Comment on the </w:t>
      </w:r>
      <w:r w:rsidR="00DF027C">
        <w:rPr>
          <w:color w:val="0070C0"/>
          <w:lang w:val="en-GB"/>
        </w:rPr>
        <w:t xml:space="preserve">financial </w:t>
      </w:r>
      <w:r w:rsidRPr="31FA6AF3">
        <w:rPr>
          <w:color w:val="0070C0"/>
          <w:lang w:val="en-GB"/>
        </w:rPr>
        <w:t>o</w:t>
      </w:r>
      <w:r>
        <w:rPr>
          <w:color w:val="0070C0"/>
          <w:lang w:val="en-GB"/>
        </w:rPr>
        <w:t xml:space="preserve">utcome </w:t>
      </w:r>
      <w:r w:rsidRPr="00EF5514">
        <w:rPr>
          <w:b/>
          <w:bCs/>
          <w:color w:val="0070C0"/>
          <w:lang w:val="en-GB"/>
        </w:rPr>
        <w:t>in relation to the original budget</w:t>
      </w:r>
      <w:r w:rsidRPr="008D2700">
        <w:rPr>
          <w:b/>
          <w:color w:val="0070C0"/>
          <w:lang w:val="en-GB"/>
        </w:rPr>
        <w:t xml:space="preserve"> </w:t>
      </w:r>
      <w:r w:rsidRPr="00EF5514">
        <w:rPr>
          <w:bCs/>
          <w:color w:val="0070C0"/>
          <w:lang w:val="en-GB"/>
        </w:rPr>
        <w:t>in the agreement</w:t>
      </w:r>
      <w:r>
        <w:rPr>
          <w:b/>
          <w:color w:val="0070C0"/>
          <w:lang w:val="en-GB"/>
        </w:rPr>
        <w:t xml:space="preserve"> </w:t>
      </w:r>
      <w:r w:rsidRPr="00EF5514">
        <w:rPr>
          <w:bCs/>
          <w:color w:val="0070C0"/>
          <w:lang w:val="en-GB"/>
        </w:rPr>
        <w:t>(</w:t>
      </w:r>
      <w:r w:rsidRPr="31FA6AF3">
        <w:rPr>
          <w:color w:val="0070C0"/>
          <w:lang w:val="en-GB"/>
        </w:rPr>
        <w:t>reallocations of funds, activities carried out or omitted, major cuts etc.)</w:t>
      </w:r>
      <w:r>
        <w:rPr>
          <w:color w:val="0070C0"/>
          <w:lang w:val="en-GB"/>
        </w:rPr>
        <w:t xml:space="preserve"> taking into consideration items listed </w:t>
      </w:r>
      <w:r w:rsidR="007936EC">
        <w:rPr>
          <w:color w:val="0070C0"/>
          <w:lang w:val="en-GB"/>
        </w:rPr>
        <w:t>5</w:t>
      </w:r>
      <w:r w:rsidR="00CF4D0F">
        <w:rPr>
          <w:color w:val="0070C0"/>
          <w:lang w:val="en-GB"/>
        </w:rPr>
        <w:t xml:space="preserve">, </w:t>
      </w:r>
      <w:r>
        <w:rPr>
          <w:color w:val="0070C0"/>
          <w:lang w:val="en-GB"/>
        </w:rPr>
        <w:t>Budget revisions.</w:t>
      </w:r>
    </w:p>
    <w:p w14:paraId="20C2F93B" w14:textId="77777777" w:rsidR="00EF5514" w:rsidRPr="00F86D83" w:rsidRDefault="00EF5514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72E00C1F" w14:textId="77777777" w:rsidR="00EF5514" w:rsidRPr="00970C7E" w:rsidRDefault="00EF5514" w:rsidP="008D01B8">
      <w:pPr>
        <w:numPr>
          <w:ilvl w:val="0"/>
          <w:numId w:val="2"/>
        </w:numPr>
        <w:ind w:left="426" w:hanging="426"/>
        <w:rPr>
          <w:color w:val="0070C0"/>
          <w:lang w:val="en-GB"/>
        </w:rPr>
      </w:pPr>
      <w:r w:rsidRPr="00970C7E">
        <w:rPr>
          <w:color w:val="0070C0"/>
          <w:lang w:val="en-GB"/>
        </w:rPr>
        <w:lastRenderedPageBreak/>
        <w:t>Elaborate on the outcome per cost type if the deviations are 10 % or more.</w:t>
      </w:r>
    </w:p>
    <w:p w14:paraId="183DEA3D" w14:textId="77777777" w:rsidR="00EF5514" w:rsidRPr="00F86D83" w:rsidRDefault="00EF5514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7D6FD010" w14:textId="63750318" w:rsidR="006B4DB1" w:rsidRPr="00B212DE" w:rsidRDefault="0011478B" w:rsidP="00B212DE">
      <w:pPr>
        <w:numPr>
          <w:ilvl w:val="0"/>
          <w:numId w:val="2"/>
        </w:numPr>
        <w:ind w:left="426" w:hanging="426"/>
        <w:rPr>
          <w:color w:val="0070C0"/>
          <w:lang w:val="en-GB"/>
        </w:rPr>
      </w:pPr>
      <w:r w:rsidRPr="00B212DE">
        <w:rPr>
          <w:color w:val="0070C0"/>
          <w:lang w:val="en-GB"/>
        </w:rPr>
        <w:t>Please sum up c</w:t>
      </w:r>
      <w:r w:rsidR="00EF5514" w:rsidRPr="00B212DE">
        <w:rPr>
          <w:color w:val="0070C0"/>
          <w:lang w:val="en-GB"/>
        </w:rPr>
        <w:t xml:space="preserve">osts </w:t>
      </w:r>
      <w:r w:rsidRPr="00B212DE">
        <w:rPr>
          <w:color w:val="0070C0"/>
          <w:lang w:val="en-GB"/>
        </w:rPr>
        <w:t xml:space="preserve">that </w:t>
      </w:r>
      <w:r w:rsidR="00EF5514" w:rsidRPr="00B212DE">
        <w:rPr>
          <w:color w:val="0070C0"/>
          <w:lang w:val="en-GB"/>
        </w:rPr>
        <w:t xml:space="preserve">are reported on </w:t>
      </w:r>
      <w:r w:rsidR="001025B1" w:rsidRPr="00B212DE">
        <w:rPr>
          <w:color w:val="0070C0"/>
          <w:lang w:val="en-GB"/>
        </w:rPr>
        <w:t>level</w:t>
      </w:r>
      <w:r w:rsidR="00FF1E77">
        <w:rPr>
          <w:color w:val="0070C0"/>
          <w:lang w:val="en-GB"/>
        </w:rPr>
        <w:t>s 2,</w:t>
      </w:r>
      <w:r w:rsidR="001025B1" w:rsidRPr="00B212DE">
        <w:rPr>
          <w:color w:val="0070C0"/>
          <w:lang w:val="en-GB"/>
        </w:rPr>
        <w:t xml:space="preserve"> 3 </w:t>
      </w:r>
      <w:r w:rsidR="00FF1E77">
        <w:rPr>
          <w:color w:val="0070C0"/>
          <w:lang w:val="en-GB"/>
        </w:rPr>
        <w:t>and/or</w:t>
      </w:r>
      <w:r w:rsidR="001025B1" w:rsidRPr="00B212DE">
        <w:rPr>
          <w:color w:val="0070C0"/>
          <w:lang w:val="en-GB"/>
        </w:rPr>
        <w:t xml:space="preserve"> 4 which </w:t>
      </w:r>
      <w:r w:rsidR="001025B1" w:rsidRPr="00B212DE">
        <w:rPr>
          <w:color w:val="0070C0"/>
          <w:u w:val="single"/>
          <w:lang w:val="en-GB"/>
        </w:rPr>
        <w:t>directly support local partner’s implementation of the project</w:t>
      </w:r>
      <w:r w:rsidRPr="00B212DE">
        <w:rPr>
          <w:color w:val="0070C0"/>
          <w:lang w:val="en-GB"/>
        </w:rPr>
        <w:t xml:space="preserve">. </w:t>
      </w:r>
      <w:r w:rsidR="006B4DB1" w:rsidRPr="00B212DE">
        <w:rPr>
          <w:color w:val="0070C0"/>
          <w:lang w:val="en-GB"/>
        </w:rPr>
        <w:t xml:space="preserve">This will help </w:t>
      </w:r>
      <w:r w:rsidR="006B4DB1" w:rsidRPr="00B212DE">
        <w:rPr>
          <w:i/>
          <w:iCs/>
          <w:color w:val="0070C0"/>
          <w:lang w:val="en-GB"/>
        </w:rPr>
        <w:t>Union to Union</w:t>
      </w:r>
      <w:r w:rsidR="006B4DB1" w:rsidRPr="00B212DE">
        <w:rPr>
          <w:color w:val="0070C0"/>
          <w:lang w:val="en-GB"/>
        </w:rPr>
        <w:t xml:space="preserve"> to estimate more correctly how much support reaches local partners on level 5 who for some reasons cannot record these costs themselves. </w:t>
      </w:r>
    </w:p>
    <w:p w14:paraId="07203414" w14:textId="77777777" w:rsidR="00EF5514" w:rsidRDefault="00EF5514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6AAB3B7C" w14:textId="77777777" w:rsidR="00B873DE" w:rsidRPr="006E59B1" w:rsidRDefault="00B873DE" w:rsidP="008D01B8">
      <w:pPr>
        <w:pStyle w:val="Rubrik1"/>
        <w:numPr>
          <w:ilvl w:val="0"/>
          <w:numId w:val="5"/>
        </w:numPr>
        <w:ind w:left="426" w:hanging="426"/>
      </w:pPr>
      <w:r w:rsidRPr="006E59B1">
        <w:t>Agreement holders in the project</w:t>
      </w:r>
    </w:p>
    <w:p w14:paraId="553DC1F7" w14:textId="51E8C6B4" w:rsidR="00B873DE" w:rsidRDefault="00B873DE" w:rsidP="008D01B8">
      <w:pPr>
        <w:numPr>
          <w:ilvl w:val="0"/>
          <w:numId w:val="3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Comment on whether there has been any change of </w:t>
      </w:r>
      <w:r w:rsidR="006B4DB1">
        <w:rPr>
          <w:color w:val="0070C0"/>
          <w:lang w:val="en-GB"/>
        </w:rPr>
        <w:t xml:space="preserve">agreement holder </w:t>
      </w:r>
      <w:r w:rsidRPr="31FA6AF3">
        <w:rPr>
          <w:color w:val="0070C0"/>
          <w:lang w:val="en-GB"/>
        </w:rPr>
        <w:t xml:space="preserve">partners during the project period. </w:t>
      </w:r>
    </w:p>
    <w:p w14:paraId="3D470163" w14:textId="77777777" w:rsidR="00B873DE" w:rsidRPr="00F86D83" w:rsidRDefault="00B873DE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7D5558B6" w14:textId="7CC93F59" w:rsidR="00C33053" w:rsidRPr="00FF1E77" w:rsidRDefault="00C33053" w:rsidP="00C33053">
      <w:pPr>
        <w:numPr>
          <w:ilvl w:val="0"/>
          <w:numId w:val="3"/>
        </w:numPr>
        <w:ind w:left="426" w:hanging="426"/>
        <w:rPr>
          <w:color w:val="0070C0"/>
          <w:lang w:val="en-GB"/>
        </w:rPr>
      </w:pPr>
      <w:r w:rsidRPr="00FF1E77">
        <w:rPr>
          <w:color w:val="0070C0"/>
          <w:lang w:val="en-GB"/>
        </w:rPr>
        <w:t>Any comments on agreement holder partners</w:t>
      </w:r>
      <w:r w:rsidR="006B4DB1" w:rsidRPr="00FF1E77">
        <w:rPr>
          <w:color w:val="0070C0"/>
          <w:lang w:val="en-GB"/>
        </w:rPr>
        <w:t xml:space="preserve"> on subsequent levels, quality of their financial reporting and audit</w:t>
      </w:r>
      <w:r w:rsidRPr="00FF1E77">
        <w:rPr>
          <w:color w:val="0070C0"/>
          <w:lang w:val="en-GB"/>
        </w:rPr>
        <w:t xml:space="preserve">. </w:t>
      </w:r>
    </w:p>
    <w:p w14:paraId="09C59E44" w14:textId="732C15A4" w:rsidR="00C33053" w:rsidRDefault="00C33053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183456B6" w14:textId="3011ED92" w:rsidR="007F1D6D" w:rsidRPr="000A0FE5" w:rsidRDefault="00A3771E" w:rsidP="0006265A">
      <w:pPr>
        <w:pStyle w:val="Rubrik1"/>
        <w:numPr>
          <w:ilvl w:val="0"/>
          <w:numId w:val="5"/>
        </w:numPr>
        <w:ind w:left="426" w:hanging="426"/>
      </w:pPr>
      <w:r w:rsidRPr="000A0FE5">
        <w:t xml:space="preserve">Transfers received and </w:t>
      </w:r>
      <w:proofErr w:type="gramStart"/>
      <w:r w:rsidRPr="000A0FE5">
        <w:t>sent</w:t>
      </w:r>
      <w:proofErr w:type="gramEnd"/>
      <w:r w:rsidRPr="000A0FE5">
        <w:t xml:space="preserve"> </w:t>
      </w:r>
    </w:p>
    <w:p w14:paraId="4A222B06" w14:textId="096B9BA6" w:rsidR="0089639D" w:rsidRPr="00FF1E77" w:rsidRDefault="00661683" w:rsidP="0089639D">
      <w:pPr>
        <w:rPr>
          <w:color w:val="0070C0"/>
          <w:lang w:val="en-GB"/>
        </w:rPr>
      </w:pPr>
      <w:r w:rsidRPr="00FF1E77">
        <w:rPr>
          <w:color w:val="0070C0"/>
          <w:lang w:val="en-GB"/>
        </w:rPr>
        <w:t>Please</w:t>
      </w:r>
      <w:r w:rsidR="0089639D" w:rsidRPr="00FF1E77">
        <w:rPr>
          <w:color w:val="0070C0"/>
          <w:lang w:val="en-GB"/>
        </w:rPr>
        <w:t xml:space="preserve"> use the Appendix </w:t>
      </w:r>
      <w:bookmarkStart w:id="7" w:name="_Hlk113967774"/>
      <w:r w:rsidR="0089639D" w:rsidRPr="00994A6F">
        <w:rPr>
          <w:color w:val="0070C0"/>
          <w:lang w:val="en-GB"/>
        </w:rPr>
        <w:t>“</w:t>
      </w:r>
      <w:r w:rsidR="00544CF3" w:rsidRPr="00994A6F">
        <w:rPr>
          <w:color w:val="0070C0"/>
          <w:lang w:val="en-GB"/>
        </w:rPr>
        <w:t>Transfer_Details_202</w:t>
      </w:r>
      <w:r w:rsidR="00FF1E77" w:rsidRPr="00994A6F">
        <w:rPr>
          <w:color w:val="0070C0"/>
          <w:lang w:val="en-GB"/>
        </w:rPr>
        <w:t>3</w:t>
      </w:r>
      <w:r w:rsidR="0089639D" w:rsidRPr="00994A6F">
        <w:rPr>
          <w:color w:val="0070C0"/>
          <w:lang w:val="en-GB"/>
        </w:rPr>
        <w:t>.xls”</w:t>
      </w:r>
      <w:bookmarkEnd w:id="7"/>
      <w:r w:rsidR="0089639D" w:rsidRPr="00994A6F">
        <w:rPr>
          <w:color w:val="0070C0"/>
          <w:lang w:val="en-GB"/>
        </w:rPr>
        <w:t xml:space="preserve"> and</w:t>
      </w:r>
      <w:r w:rsidR="0089639D" w:rsidRPr="00FF1E77">
        <w:rPr>
          <w:color w:val="0070C0"/>
          <w:lang w:val="en-GB"/>
        </w:rPr>
        <w:t xml:space="preserve"> </w:t>
      </w:r>
      <w:r w:rsidR="0089639D" w:rsidRPr="00CF4D0F">
        <w:rPr>
          <w:b/>
          <w:bCs/>
          <w:color w:val="0070C0"/>
          <w:lang w:val="en-GB"/>
        </w:rPr>
        <w:t>only</w:t>
      </w:r>
      <w:r w:rsidR="0089639D" w:rsidRPr="00FF1E77">
        <w:rPr>
          <w:color w:val="0070C0"/>
          <w:lang w:val="en-GB"/>
        </w:rPr>
        <w:t xml:space="preserve"> </w:t>
      </w:r>
      <w:r w:rsidR="0089639D" w:rsidRPr="00FF1E77">
        <w:rPr>
          <w:b/>
          <w:bCs/>
          <w:color w:val="0070C0"/>
          <w:lang w:val="en-GB"/>
        </w:rPr>
        <w:t>add the narrative comments here</w:t>
      </w:r>
      <w:r w:rsidR="0006265A" w:rsidRPr="00FF1E77">
        <w:rPr>
          <w:color w:val="0070C0"/>
          <w:lang w:val="en-GB"/>
        </w:rPr>
        <w:t>.</w:t>
      </w:r>
      <w:r w:rsidR="00FF1E77" w:rsidRPr="00FF1E77">
        <w:rPr>
          <w:color w:val="0070C0"/>
          <w:lang w:val="en-GB"/>
        </w:rPr>
        <w:t xml:space="preserve"> </w:t>
      </w:r>
    </w:p>
    <w:p w14:paraId="7B6447A5" w14:textId="77777777" w:rsidR="0006265A" w:rsidRPr="000A0FE5" w:rsidRDefault="0006265A" w:rsidP="0006265A">
      <w:pPr>
        <w:pStyle w:val="Liststycke"/>
        <w:numPr>
          <w:ilvl w:val="0"/>
          <w:numId w:val="26"/>
        </w:numPr>
        <w:ind w:left="709"/>
        <w:rPr>
          <w:color w:val="0070C0"/>
          <w:lang w:val="en-GB"/>
        </w:rPr>
      </w:pPr>
      <w:r w:rsidRPr="000A0FE5">
        <w:rPr>
          <w:color w:val="0070C0"/>
          <w:lang w:val="en-GB"/>
        </w:rPr>
        <w:t xml:space="preserve">Fill in the amounts requested and received (in the project chain with an Agreement for transfer of funds (not cost reimbursements) including audit of those funds). </w:t>
      </w:r>
    </w:p>
    <w:p w14:paraId="511D8525" w14:textId="77777777" w:rsidR="0006265A" w:rsidRPr="000A0FE5" w:rsidRDefault="0006265A" w:rsidP="0006265A">
      <w:pPr>
        <w:pStyle w:val="Liststycke"/>
        <w:numPr>
          <w:ilvl w:val="0"/>
          <w:numId w:val="26"/>
        </w:numPr>
        <w:ind w:left="709"/>
        <w:rPr>
          <w:color w:val="0070C0"/>
          <w:lang w:val="en-GB"/>
        </w:rPr>
      </w:pPr>
      <w:r w:rsidRPr="000A0FE5">
        <w:rPr>
          <w:color w:val="0070C0"/>
          <w:lang w:val="en-GB"/>
        </w:rPr>
        <w:t>Add more lines of there are more than three transfers during the year.</w:t>
      </w:r>
    </w:p>
    <w:p w14:paraId="6226F748" w14:textId="3E19E78B" w:rsidR="0006265A" w:rsidRPr="000A0FE5" w:rsidRDefault="00321B9C" w:rsidP="00DC4E6A">
      <w:pPr>
        <w:pStyle w:val="Liststycke"/>
        <w:numPr>
          <w:ilvl w:val="0"/>
          <w:numId w:val="26"/>
        </w:numPr>
        <w:ind w:left="709"/>
        <w:rPr>
          <w:color w:val="0070C0"/>
          <w:lang w:val="en-GB"/>
        </w:rPr>
      </w:pPr>
      <w:r w:rsidRPr="000A0FE5">
        <w:rPr>
          <w:color w:val="0070C0"/>
          <w:lang w:val="en-GB"/>
        </w:rPr>
        <w:t>W</w:t>
      </w:r>
      <w:r w:rsidR="0006265A" w:rsidRPr="000A0FE5">
        <w:rPr>
          <w:color w:val="0070C0"/>
          <w:lang w:val="en-GB"/>
        </w:rPr>
        <w:t>rite which currency the transfer is received in.</w:t>
      </w:r>
    </w:p>
    <w:p w14:paraId="46425FDC" w14:textId="5876D71A" w:rsidR="0006265A" w:rsidRPr="000A0FE5" w:rsidRDefault="0006265A" w:rsidP="00321B9C">
      <w:pPr>
        <w:pStyle w:val="Liststycke"/>
        <w:numPr>
          <w:ilvl w:val="0"/>
          <w:numId w:val="26"/>
        </w:numPr>
        <w:spacing w:after="0" w:afterAutospacing="0"/>
        <w:ind w:left="709" w:hanging="357"/>
        <w:rPr>
          <w:color w:val="0070C0"/>
          <w:lang w:val="en-GB"/>
        </w:rPr>
      </w:pPr>
      <w:r w:rsidRPr="000A0FE5">
        <w:rPr>
          <w:color w:val="0070C0"/>
          <w:lang w:val="en-GB"/>
        </w:rPr>
        <w:t>Note the applicable average transfer rate.</w:t>
      </w:r>
    </w:p>
    <w:p w14:paraId="3B964CFB" w14:textId="5E29C753" w:rsidR="00A3771E" w:rsidRPr="008001A3" w:rsidRDefault="003034B6" w:rsidP="00321B9C">
      <w:pPr>
        <w:spacing w:before="0" w:beforeAutospacing="0"/>
        <w:rPr>
          <w:color w:val="0070C0"/>
          <w:lang w:val="en-GB"/>
        </w:rPr>
      </w:pPr>
      <w:bookmarkStart w:id="8" w:name="_Hlk113962159"/>
      <w:r w:rsidRPr="008001A3">
        <w:rPr>
          <w:color w:val="0070C0"/>
          <w:lang w:val="en-GB"/>
        </w:rPr>
        <w:t xml:space="preserve">Please note that the summary of the transfers </w:t>
      </w:r>
      <w:r w:rsidR="008001A3">
        <w:rPr>
          <w:color w:val="0070C0"/>
          <w:lang w:val="en-GB"/>
        </w:rPr>
        <w:t xml:space="preserve">and average transfer rates </w:t>
      </w:r>
      <w:r w:rsidR="00321B9C">
        <w:rPr>
          <w:color w:val="0070C0"/>
          <w:lang w:val="en-GB"/>
        </w:rPr>
        <w:t xml:space="preserve">below </w:t>
      </w:r>
      <w:r w:rsidRPr="008001A3">
        <w:rPr>
          <w:color w:val="0070C0"/>
          <w:lang w:val="en-GB"/>
        </w:rPr>
        <w:t xml:space="preserve">correspond to the </w:t>
      </w:r>
      <w:r w:rsidR="00321B9C">
        <w:rPr>
          <w:color w:val="0070C0"/>
          <w:lang w:val="en-GB"/>
        </w:rPr>
        <w:t>“Budget and Outcome”</w:t>
      </w:r>
      <w:r w:rsidR="00321B9C" w:rsidRPr="008001A3">
        <w:rPr>
          <w:color w:val="0070C0"/>
          <w:lang w:val="en-GB"/>
        </w:rPr>
        <w:t xml:space="preserve"> </w:t>
      </w:r>
      <w:r w:rsidR="00321B9C">
        <w:rPr>
          <w:color w:val="0070C0"/>
          <w:lang w:val="en-GB"/>
        </w:rPr>
        <w:t xml:space="preserve">and </w:t>
      </w:r>
      <w:r w:rsidR="00661683">
        <w:rPr>
          <w:color w:val="0070C0"/>
          <w:lang w:val="en-GB"/>
        </w:rPr>
        <w:t>“</w:t>
      </w:r>
      <w:r w:rsidRPr="008001A3">
        <w:rPr>
          <w:color w:val="0070C0"/>
          <w:lang w:val="en-GB"/>
        </w:rPr>
        <w:t>Transfer and Balance</w:t>
      </w:r>
      <w:r w:rsidR="00661683">
        <w:rPr>
          <w:color w:val="0070C0"/>
          <w:lang w:val="en-GB"/>
        </w:rPr>
        <w:t>”</w:t>
      </w:r>
      <w:r w:rsidRPr="008001A3">
        <w:rPr>
          <w:color w:val="0070C0"/>
          <w:lang w:val="en-GB"/>
        </w:rPr>
        <w:t xml:space="preserve"> sheet</w:t>
      </w:r>
      <w:r w:rsidR="00321B9C">
        <w:rPr>
          <w:color w:val="0070C0"/>
          <w:lang w:val="en-GB"/>
        </w:rPr>
        <w:t xml:space="preserve">s </w:t>
      </w:r>
      <w:r w:rsidRPr="008001A3">
        <w:rPr>
          <w:color w:val="0070C0"/>
          <w:lang w:val="en-GB"/>
        </w:rPr>
        <w:t>in the Financial Report</w:t>
      </w:r>
      <w:r w:rsidR="00321B9C">
        <w:rPr>
          <w:color w:val="0070C0"/>
          <w:lang w:val="en-GB"/>
        </w:rPr>
        <w:t xml:space="preserve"> Excel file.</w:t>
      </w:r>
    </w:p>
    <w:bookmarkEnd w:id="8"/>
    <w:p w14:paraId="101419C5" w14:textId="73788751" w:rsidR="00A3771E" w:rsidRPr="00443E08" w:rsidRDefault="00443E08" w:rsidP="00443E08">
      <w:pPr>
        <w:rPr>
          <w:i/>
          <w:iCs/>
          <w:color w:val="0070C0"/>
          <w:szCs w:val="22"/>
          <w:lang w:val="en-GB"/>
        </w:rPr>
      </w:pPr>
      <w:r>
        <w:rPr>
          <w:color w:val="0070C0"/>
          <w:szCs w:val="22"/>
          <w:u w:val="single"/>
          <w:lang w:val="en-GB"/>
        </w:rPr>
        <w:t xml:space="preserve">Level </w:t>
      </w:r>
      <w:r w:rsidR="00321B9C">
        <w:rPr>
          <w:color w:val="0070C0"/>
          <w:szCs w:val="22"/>
          <w:u w:val="single"/>
          <w:lang w:val="en-GB"/>
        </w:rPr>
        <w:t>2/</w:t>
      </w:r>
      <w:r>
        <w:rPr>
          <w:color w:val="0070C0"/>
          <w:szCs w:val="22"/>
          <w:u w:val="single"/>
          <w:lang w:val="en-GB"/>
        </w:rPr>
        <w:t xml:space="preserve">3: </w:t>
      </w:r>
      <w:r w:rsidR="00A3771E" w:rsidRPr="00443E08">
        <w:rPr>
          <w:color w:val="0070C0"/>
          <w:szCs w:val="22"/>
          <w:u w:val="single"/>
          <w:lang w:val="en-GB"/>
        </w:rPr>
        <w:t xml:space="preserve">Transfers from </w:t>
      </w:r>
      <w:r w:rsidR="00A3771E" w:rsidRPr="00443E08">
        <w:rPr>
          <w:i/>
          <w:iCs/>
          <w:color w:val="0070C0"/>
          <w:szCs w:val="22"/>
          <w:u w:val="single"/>
          <w:lang w:val="en-GB"/>
        </w:rPr>
        <w:t>Union to Union</w:t>
      </w:r>
      <w:r w:rsidR="00A3771E" w:rsidRPr="00443E08">
        <w:rPr>
          <w:color w:val="0070C0"/>
          <w:szCs w:val="22"/>
          <w:u w:val="single"/>
          <w:lang w:val="en-GB"/>
        </w:rPr>
        <w:t xml:space="preserve"> </w:t>
      </w:r>
      <w:r w:rsidR="00A3771E" w:rsidRPr="00443E08">
        <w:rPr>
          <w:b/>
          <w:bCs/>
          <w:color w:val="0070C0"/>
          <w:szCs w:val="22"/>
          <w:u w:val="single"/>
          <w:lang w:val="en-GB"/>
        </w:rPr>
        <w:t xml:space="preserve">to Agreement partner </w:t>
      </w:r>
      <w:r w:rsidR="00321B9C">
        <w:rPr>
          <w:b/>
          <w:bCs/>
          <w:color w:val="0070C0"/>
          <w:szCs w:val="22"/>
          <w:u w:val="single"/>
          <w:lang w:val="en-GB"/>
        </w:rPr>
        <w:t>(Swedish Affiliate/GUF)</w:t>
      </w:r>
      <w:r w:rsidR="00A3771E" w:rsidRPr="00443E08">
        <w:rPr>
          <w:color w:val="0070C0"/>
          <w:szCs w:val="22"/>
          <w:lang w:val="en-GB"/>
        </w:rPr>
        <w:t>:</w:t>
      </w:r>
    </w:p>
    <w:p w14:paraId="36F62C33" w14:textId="77777777" w:rsidR="00A3771E" w:rsidRPr="00881D92" w:rsidRDefault="00A3771E" w:rsidP="000A0FE5">
      <w:pPr>
        <w:spacing w:before="0" w:beforeAutospacing="0"/>
        <w:rPr>
          <w:rFonts w:eastAsia="Arial" w:cs="Arial"/>
          <w:lang w:val="en-GB"/>
        </w:rPr>
      </w:pPr>
      <w:r w:rsidRPr="00881D92">
        <w:rPr>
          <w:rFonts w:eastAsia="Arial" w:cs="Arial"/>
          <w:lang w:val="en-GB"/>
        </w:rPr>
        <w:t xml:space="preserve">Write </w:t>
      </w:r>
      <w:proofErr w:type="gramStart"/>
      <w:r w:rsidRPr="00881D92">
        <w:rPr>
          <w:rFonts w:eastAsia="Arial" w:cs="Arial"/>
          <w:lang w:val="en-GB"/>
        </w:rPr>
        <w:t>here</w:t>
      </w:r>
      <w:proofErr w:type="gramEnd"/>
    </w:p>
    <w:p w14:paraId="52800EEB" w14:textId="2A9FC5E8" w:rsidR="00B5408C" w:rsidRPr="00661683" w:rsidRDefault="00443E08" w:rsidP="00661683">
      <w:pPr>
        <w:rPr>
          <w:color w:val="0070C0"/>
          <w:szCs w:val="22"/>
          <w:u w:val="single"/>
          <w:lang w:val="en-GB"/>
        </w:rPr>
      </w:pPr>
      <w:r>
        <w:rPr>
          <w:color w:val="0070C0"/>
          <w:szCs w:val="22"/>
          <w:u w:val="single"/>
          <w:lang w:val="en-GB"/>
        </w:rPr>
        <w:t xml:space="preserve">Level 4: </w:t>
      </w:r>
      <w:r w:rsidR="00A3771E" w:rsidRPr="00443E08">
        <w:rPr>
          <w:color w:val="0070C0"/>
          <w:szCs w:val="22"/>
          <w:u w:val="single"/>
          <w:lang w:val="en-GB"/>
        </w:rPr>
        <w:t xml:space="preserve">Transfers from GUF </w:t>
      </w:r>
      <w:r w:rsidR="00A3771E" w:rsidRPr="00661683">
        <w:rPr>
          <w:color w:val="0070C0"/>
          <w:szCs w:val="22"/>
          <w:u w:val="single"/>
          <w:lang w:val="en-GB"/>
        </w:rPr>
        <w:t xml:space="preserve">to </w:t>
      </w:r>
      <w:r w:rsidR="00A3771E" w:rsidRPr="0006265A">
        <w:rPr>
          <w:b/>
          <w:bCs/>
          <w:color w:val="0070C0"/>
          <w:szCs w:val="22"/>
          <w:u w:val="single"/>
          <w:lang w:val="en-GB"/>
        </w:rPr>
        <w:t>Regional GUF</w:t>
      </w:r>
      <w:r w:rsidR="00B5408C" w:rsidRPr="00661683">
        <w:rPr>
          <w:color w:val="0070C0"/>
          <w:szCs w:val="22"/>
          <w:u w:val="single"/>
          <w:lang w:val="en-GB"/>
        </w:rPr>
        <w:t>:</w:t>
      </w:r>
    </w:p>
    <w:p w14:paraId="5A6DC321" w14:textId="77777777" w:rsidR="00A3771E" w:rsidRPr="00881D92" w:rsidRDefault="00A3771E" w:rsidP="000A0FE5">
      <w:pPr>
        <w:spacing w:before="0" w:beforeAutospacing="0"/>
        <w:rPr>
          <w:rFonts w:eastAsia="Arial" w:cs="Arial"/>
          <w:lang w:val="en-GB"/>
        </w:rPr>
      </w:pPr>
      <w:r w:rsidRPr="00881D92">
        <w:rPr>
          <w:rFonts w:eastAsia="Arial" w:cs="Arial"/>
          <w:lang w:val="en-GB"/>
        </w:rPr>
        <w:t xml:space="preserve">Write </w:t>
      </w:r>
      <w:proofErr w:type="gramStart"/>
      <w:r w:rsidRPr="00881D92">
        <w:rPr>
          <w:rFonts w:eastAsia="Arial" w:cs="Arial"/>
          <w:lang w:val="en-GB"/>
        </w:rPr>
        <w:t>here</w:t>
      </w:r>
      <w:proofErr w:type="gramEnd"/>
    </w:p>
    <w:p w14:paraId="4670CB08" w14:textId="10F0FC80" w:rsidR="00D073A7" w:rsidRDefault="00996252" w:rsidP="00996252">
      <w:pPr>
        <w:pStyle w:val="Liststycke"/>
        <w:ind w:left="0"/>
        <w:rPr>
          <w:color w:val="0070C0"/>
          <w:szCs w:val="22"/>
          <w:lang w:val="en-GB"/>
        </w:rPr>
      </w:pPr>
      <w:r>
        <w:rPr>
          <w:color w:val="0070C0"/>
          <w:szCs w:val="22"/>
          <w:u w:val="single"/>
          <w:lang w:val="en-GB"/>
        </w:rPr>
        <w:t xml:space="preserve">Level 5: </w:t>
      </w:r>
      <w:r w:rsidR="00D073A7" w:rsidRPr="00996252">
        <w:rPr>
          <w:color w:val="0070C0"/>
          <w:szCs w:val="22"/>
          <w:u w:val="single"/>
          <w:lang w:val="en-GB"/>
        </w:rPr>
        <w:t>T</w:t>
      </w:r>
      <w:r w:rsidR="00A3771E" w:rsidRPr="00996252">
        <w:rPr>
          <w:color w:val="0070C0"/>
          <w:szCs w:val="22"/>
          <w:u w:val="single"/>
          <w:lang w:val="en-GB"/>
        </w:rPr>
        <w:t xml:space="preserve">ransfers from Regional GUF </w:t>
      </w:r>
      <w:r w:rsidR="00A3771E" w:rsidRPr="00996252">
        <w:rPr>
          <w:b/>
          <w:bCs/>
          <w:color w:val="0070C0"/>
          <w:szCs w:val="22"/>
          <w:u w:val="single"/>
          <w:lang w:val="en-GB"/>
        </w:rPr>
        <w:t>to local partners</w:t>
      </w:r>
      <w:r w:rsidR="00D073A7" w:rsidRPr="00996252">
        <w:rPr>
          <w:color w:val="0070C0"/>
          <w:szCs w:val="22"/>
          <w:lang w:val="en-GB"/>
        </w:rPr>
        <w:t xml:space="preserve"> with local agreements</w:t>
      </w:r>
      <w:r w:rsidR="008001A3">
        <w:rPr>
          <w:color w:val="0070C0"/>
          <w:szCs w:val="22"/>
          <w:lang w:val="en-GB"/>
        </w:rPr>
        <w:t>.</w:t>
      </w:r>
    </w:p>
    <w:p w14:paraId="7CC1936E" w14:textId="77777777" w:rsidR="00A3771E" w:rsidRPr="00881D92" w:rsidRDefault="00A3771E" w:rsidP="000A0FE5">
      <w:pPr>
        <w:spacing w:before="0" w:beforeAutospacing="0"/>
        <w:rPr>
          <w:rFonts w:eastAsia="Arial" w:cs="Arial"/>
          <w:lang w:val="en-GB"/>
        </w:rPr>
      </w:pPr>
      <w:r w:rsidRPr="00881D92">
        <w:rPr>
          <w:rFonts w:eastAsia="Arial" w:cs="Arial"/>
          <w:lang w:val="en-GB"/>
        </w:rPr>
        <w:t xml:space="preserve">Write </w:t>
      </w:r>
      <w:proofErr w:type="gramStart"/>
      <w:r w:rsidRPr="00881D92">
        <w:rPr>
          <w:rFonts w:eastAsia="Arial" w:cs="Arial"/>
          <w:lang w:val="en-GB"/>
        </w:rPr>
        <w:t>here</w:t>
      </w:r>
      <w:proofErr w:type="gramEnd"/>
    </w:p>
    <w:p w14:paraId="2941E09E" w14:textId="5073BBFD" w:rsidR="00A3771E" w:rsidRPr="000A0FE5" w:rsidRDefault="00E1355E" w:rsidP="008D01B8">
      <w:pPr>
        <w:pStyle w:val="Rubrik1"/>
        <w:numPr>
          <w:ilvl w:val="0"/>
          <w:numId w:val="5"/>
        </w:numPr>
        <w:ind w:left="426" w:hanging="426"/>
      </w:pPr>
      <w:r w:rsidRPr="000A0FE5">
        <w:lastRenderedPageBreak/>
        <w:t>Exchange rate gains or losses</w:t>
      </w:r>
    </w:p>
    <w:p w14:paraId="351B89B5" w14:textId="0FD0763E" w:rsidR="00D67749" w:rsidRDefault="00D67749" w:rsidP="00D67749">
      <w:pPr>
        <w:ind w:left="360"/>
        <w:rPr>
          <w:color w:val="0070C0"/>
          <w:lang w:val="en-GB"/>
        </w:rPr>
      </w:pPr>
      <w:r w:rsidRPr="00D67749">
        <w:rPr>
          <w:color w:val="0070C0"/>
          <w:lang w:val="en-GB"/>
        </w:rPr>
        <w:t xml:space="preserve">Comment on any impact from the currency exchange rate deviations </w:t>
      </w:r>
      <w:r w:rsidRPr="00D67749">
        <w:rPr>
          <w:color w:val="0070C0"/>
          <w:u w:val="single"/>
          <w:lang w:val="en-GB"/>
        </w:rPr>
        <w:t>on the outcome</w:t>
      </w:r>
      <w:r w:rsidRPr="00D67749">
        <w:rPr>
          <w:color w:val="0070C0"/>
          <w:lang w:val="en-GB"/>
        </w:rPr>
        <w:t xml:space="preserve"> of the project costs.</w:t>
      </w:r>
    </w:p>
    <w:p w14:paraId="10D0C5F4" w14:textId="77777777" w:rsidR="00D67749" w:rsidRDefault="00D67749" w:rsidP="000A0FE5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39FCB3EF" w14:textId="7FCEFF25" w:rsidR="00E1355E" w:rsidRPr="00881D92" w:rsidRDefault="00A3771E" w:rsidP="005464F2">
      <w:pPr>
        <w:ind w:left="360"/>
        <w:rPr>
          <w:color w:val="0070C0"/>
          <w:lang w:val="en-GB"/>
        </w:rPr>
      </w:pPr>
      <w:bookmarkStart w:id="9" w:name="_Hlk113962543"/>
      <w:r w:rsidRPr="000A0FE5">
        <w:rPr>
          <w:color w:val="0070C0"/>
          <w:lang w:val="en-GB"/>
        </w:rPr>
        <w:t xml:space="preserve">Comment on the exchange rate gain or loss </w:t>
      </w:r>
      <w:r w:rsidRPr="000A0FE5">
        <w:rPr>
          <w:b/>
          <w:bCs/>
          <w:color w:val="0070C0"/>
          <w:u w:val="single"/>
          <w:lang w:val="en-GB"/>
        </w:rPr>
        <w:t>in the closing balance</w:t>
      </w:r>
      <w:r w:rsidRPr="000A0FE5">
        <w:rPr>
          <w:color w:val="0070C0"/>
          <w:lang w:val="en-GB"/>
        </w:rPr>
        <w:t xml:space="preserve"> for each level</w:t>
      </w:r>
      <w:bookmarkEnd w:id="9"/>
      <w:r w:rsidRPr="000A0FE5">
        <w:rPr>
          <w:color w:val="0070C0"/>
          <w:lang w:val="en-GB"/>
        </w:rPr>
        <w:t>. Has any application or approval been made during the year to utilize any gains?</w:t>
      </w:r>
      <w:r w:rsidR="00E1355E" w:rsidRPr="000A0FE5">
        <w:rPr>
          <w:color w:val="0070C0"/>
          <w:lang w:val="en-GB"/>
        </w:rPr>
        <w:t xml:space="preserve"> </w:t>
      </w:r>
    </w:p>
    <w:tbl>
      <w:tblPr>
        <w:tblStyle w:val="Tabellrutnt"/>
        <w:tblW w:w="8505" w:type="dxa"/>
        <w:tblInd w:w="421" w:type="dxa"/>
        <w:tblLook w:val="04A0" w:firstRow="1" w:lastRow="0" w:firstColumn="1" w:lastColumn="0" w:noHBand="0" w:noVBand="1"/>
      </w:tblPr>
      <w:tblGrid>
        <w:gridCol w:w="1017"/>
        <w:gridCol w:w="1948"/>
        <w:gridCol w:w="2001"/>
        <w:gridCol w:w="2059"/>
        <w:gridCol w:w="1480"/>
      </w:tblGrid>
      <w:tr w:rsidR="00061288" w:rsidRPr="00A3682B" w14:paraId="63718E9E" w14:textId="77777777" w:rsidTr="00061288">
        <w:tc>
          <w:tcPr>
            <w:tcW w:w="865" w:type="dxa"/>
            <w:shd w:val="clear" w:color="auto" w:fill="DEEAF6" w:themeFill="accent1" w:themeFillTint="33"/>
          </w:tcPr>
          <w:p w14:paraId="0844BA71" w14:textId="77777777" w:rsidR="00A3771E" w:rsidRPr="00A3682B" w:rsidRDefault="00A3771E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shd w:val="clear" w:color="auto" w:fill="DEEAF6" w:themeFill="accent1" w:themeFillTint="33"/>
          </w:tcPr>
          <w:p w14:paraId="4FB13E6B" w14:textId="77777777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0A0FE5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Outgoing balance</w:t>
            </w: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(currency)</w:t>
            </w:r>
          </w:p>
        </w:tc>
        <w:tc>
          <w:tcPr>
            <w:tcW w:w="2042" w:type="dxa"/>
            <w:shd w:val="clear" w:color="auto" w:fill="DEEAF6" w:themeFill="accent1" w:themeFillTint="33"/>
          </w:tcPr>
          <w:p w14:paraId="5DB45FA4" w14:textId="26DD548F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Value at 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average </w:t>
            </w: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transfer rate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(SEK)</w:t>
            </w:r>
          </w:p>
        </w:tc>
        <w:tc>
          <w:tcPr>
            <w:tcW w:w="2108" w:type="dxa"/>
            <w:shd w:val="clear" w:color="auto" w:fill="DEEAF6" w:themeFill="accent1" w:themeFillTint="33"/>
          </w:tcPr>
          <w:p w14:paraId="6BC60F6F" w14:textId="15C700BA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Value at end of year rate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(SEK)</w:t>
            </w:r>
          </w:p>
        </w:tc>
        <w:tc>
          <w:tcPr>
            <w:tcW w:w="1510" w:type="dxa"/>
            <w:shd w:val="clear" w:color="auto" w:fill="DEEAF6" w:themeFill="accent1" w:themeFillTint="33"/>
          </w:tcPr>
          <w:p w14:paraId="284B1501" w14:textId="05ED292A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Gain / loss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(SEK)</w:t>
            </w:r>
          </w:p>
        </w:tc>
      </w:tr>
      <w:tr w:rsidR="00A3771E" w:rsidRPr="00D021A1" w14:paraId="28CFE005" w14:textId="77777777" w:rsidTr="00061288">
        <w:tc>
          <w:tcPr>
            <w:tcW w:w="865" w:type="dxa"/>
            <w:shd w:val="clear" w:color="auto" w:fill="DEEAF6" w:themeFill="accent1" w:themeFillTint="33"/>
          </w:tcPr>
          <w:p w14:paraId="167939A3" w14:textId="1C1C308C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 xml:space="preserve">2.Swe </w:t>
            </w:r>
            <w:proofErr w:type="spellStart"/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Aff</w:t>
            </w:r>
            <w:proofErr w:type="spellEnd"/>
          </w:p>
        </w:tc>
        <w:tc>
          <w:tcPr>
            <w:tcW w:w="1980" w:type="dxa"/>
          </w:tcPr>
          <w:p w14:paraId="43A4EDD1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29444F55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3CA432A4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0237915A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  <w:tr w:rsidR="00A3771E" w:rsidRPr="00D021A1" w14:paraId="3BA62DB2" w14:textId="77777777" w:rsidTr="00061288">
        <w:tc>
          <w:tcPr>
            <w:tcW w:w="865" w:type="dxa"/>
            <w:shd w:val="clear" w:color="auto" w:fill="DEEAF6" w:themeFill="accent1" w:themeFillTint="33"/>
          </w:tcPr>
          <w:p w14:paraId="49D1EDBE" w14:textId="2BD1EBD7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3.GUF</w:t>
            </w:r>
          </w:p>
        </w:tc>
        <w:tc>
          <w:tcPr>
            <w:tcW w:w="1980" w:type="dxa"/>
          </w:tcPr>
          <w:p w14:paraId="159A7F46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63114D76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29D58814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7FD2236E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  <w:tr w:rsidR="00A3771E" w:rsidRPr="00D021A1" w14:paraId="0232EC2F" w14:textId="77777777" w:rsidTr="00061288">
        <w:tc>
          <w:tcPr>
            <w:tcW w:w="865" w:type="dxa"/>
            <w:shd w:val="clear" w:color="auto" w:fill="DEEAF6" w:themeFill="accent1" w:themeFillTint="33"/>
          </w:tcPr>
          <w:p w14:paraId="7133CD85" w14:textId="61C01896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4.GUFReg</w:t>
            </w:r>
          </w:p>
        </w:tc>
        <w:tc>
          <w:tcPr>
            <w:tcW w:w="1980" w:type="dxa"/>
          </w:tcPr>
          <w:p w14:paraId="6B604892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67CD008C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3E9AF046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5900791B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  <w:tr w:rsidR="00A3771E" w:rsidRPr="00D021A1" w14:paraId="0A2B14DA" w14:textId="77777777" w:rsidTr="00061288">
        <w:tc>
          <w:tcPr>
            <w:tcW w:w="865" w:type="dxa"/>
            <w:shd w:val="clear" w:color="auto" w:fill="DEEAF6" w:themeFill="accent1" w:themeFillTint="33"/>
          </w:tcPr>
          <w:p w14:paraId="769B85B6" w14:textId="3265D2D2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5.Local</w:t>
            </w:r>
          </w:p>
        </w:tc>
        <w:tc>
          <w:tcPr>
            <w:tcW w:w="1980" w:type="dxa"/>
          </w:tcPr>
          <w:p w14:paraId="476591A1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1E90974C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2C08EEDD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6DC06D39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</w:tbl>
    <w:p w14:paraId="31CBAD76" w14:textId="6BE490B2" w:rsidR="00A3771E" w:rsidRDefault="00A3771E" w:rsidP="007E6B49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76A40543" w14:textId="77777777" w:rsidR="00A3771E" w:rsidRPr="006E59B1" w:rsidRDefault="00A3771E" w:rsidP="008D01B8">
      <w:pPr>
        <w:pStyle w:val="Rubrik1"/>
        <w:numPr>
          <w:ilvl w:val="0"/>
          <w:numId w:val="5"/>
        </w:numPr>
        <w:ind w:left="426" w:hanging="426"/>
      </w:pPr>
      <w:r w:rsidRPr="006E59B1">
        <w:t>Additional comments</w:t>
      </w:r>
    </w:p>
    <w:p w14:paraId="0D6ADD92" w14:textId="77777777" w:rsidR="00A3771E" w:rsidRDefault="00A3771E" w:rsidP="008D01B8">
      <w:pPr>
        <w:numPr>
          <w:ilvl w:val="0"/>
          <w:numId w:val="12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>Do you have funding from other donors for this project? Whom and how much?</w:t>
      </w:r>
    </w:p>
    <w:p w14:paraId="57C2D1D3" w14:textId="77777777" w:rsidR="00A3771E" w:rsidRPr="00F86D83" w:rsidRDefault="00A3771E" w:rsidP="007E6B49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67F876CC" w14:textId="334FF162" w:rsidR="00A3771E" w:rsidRDefault="00A3771E" w:rsidP="008D01B8">
      <w:pPr>
        <w:numPr>
          <w:ilvl w:val="0"/>
          <w:numId w:val="12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>A</w:t>
      </w:r>
      <w:r w:rsidR="008001A3">
        <w:rPr>
          <w:color w:val="0070C0"/>
          <w:lang w:val="en-GB"/>
        </w:rPr>
        <w:t>dditional</w:t>
      </w:r>
      <w:r w:rsidRPr="31FA6AF3">
        <w:rPr>
          <w:color w:val="0070C0"/>
          <w:lang w:val="en-GB"/>
        </w:rPr>
        <w:t xml:space="preserve"> comments </w:t>
      </w:r>
      <w:r w:rsidR="008001A3">
        <w:rPr>
          <w:color w:val="0070C0"/>
          <w:lang w:val="en-GB"/>
        </w:rPr>
        <w:t xml:space="preserve">or information </w:t>
      </w:r>
      <w:r w:rsidRPr="31FA6AF3">
        <w:rPr>
          <w:color w:val="0070C0"/>
          <w:lang w:val="en-GB"/>
        </w:rPr>
        <w:t>on the Financial Report, Audit, Management Letter etc.</w:t>
      </w:r>
    </w:p>
    <w:p w14:paraId="74FFBDCD" w14:textId="245B3A69" w:rsidR="000542B3" w:rsidRDefault="00A3771E" w:rsidP="007E6B49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 xml:space="preserve">Write </w:t>
      </w:r>
      <w:proofErr w:type="gramStart"/>
      <w:r w:rsidRPr="00F86D83">
        <w:rPr>
          <w:rFonts w:eastAsia="Arial" w:cs="Arial"/>
          <w:lang w:val="en-GB"/>
        </w:rPr>
        <w:t>here</w:t>
      </w:r>
      <w:proofErr w:type="gramEnd"/>
    </w:p>
    <w:p w14:paraId="38FC335F" w14:textId="77777777" w:rsidR="004320FA" w:rsidRPr="00F86D83" w:rsidRDefault="004320FA" w:rsidP="00B279AB">
      <w:pPr>
        <w:rPr>
          <w:rFonts w:eastAsia="Arial" w:cs="Arial"/>
          <w:lang w:val="en-GB"/>
        </w:rPr>
      </w:pPr>
    </w:p>
    <w:sectPr w:rsidR="004320FA" w:rsidRPr="00F86D83" w:rsidSect="00B279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644" w:left="1440" w:header="5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8FF7" w14:textId="77777777" w:rsidR="00A7457F" w:rsidRDefault="00A7457F" w:rsidP="006A7A3A">
      <w:r>
        <w:separator/>
      </w:r>
    </w:p>
    <w:p w14:paraId="7BA60158" w14:textId="77777777" w:rsidR="00A7457F" w:rsidRDefault="00A7457F"/>
  </w:endnote>
  <w:endnote w:type="continuationSeparator" w:id="0">
    <w:p w14:paraId="3A042025" w14:textId="77777777" w:rsidR="00A7457F" w:rsidRDefault="00A7457F" w:rsidP="006A7A3A">
      <w:r>
        <w:continuationSeparator/>
      </w:r>
    </w:p>
    <w:p w14:paraId="4B52061B" w14:textId="77777777" w:rsidR="00A7457F" w:rsidRDefault="00A74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,Arial">
    <w:altName w:val="Times New Roman"/>
    <w:panose1 w:val="00000000000000000000"/>
    <w:charset w:val="00"/>
    <w:family w:val="roman"/>
    <w:notTrueType/>
    <w:pitch w:val="default"/>
  </w:font>
  <w:font w:name="ACasl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275B0" w14:textId="1816B84F" w:rsidR="00391FA1" w:rsidRDefault="003970D9" w:rsidP="00816888">
    <w:pPr>
      <w:pStyle w:val="Sidfot"/>
    </w:pPr>
    <w:r w:rsidRPr="00485DF0">
      <w:rPr>
        <w:noProof/>
        <w:sz w:val="16"/>
      </w:rPr>
      <w:drawing>
        <wp:anchor distT="288290" distB="0" distL="114300" distR="114300" simplePos="0" relativeHeight="251673600" behindDoc="0" locked="0" layoutInCell="1" allowOverlap="1" wp14:anchorId="3AA97C40" wp14:editId="422A1D8B">
          <wp:simplePos x="0" y="0"/>
          <wp:positionH relativeFrom="margin">
            <wp:posOffset>4481465</wp:posOffset>
          </wp:positionH>
          <wp:positionV relativeFrom="paragraph">
            <wp:posOffset>-200598</wp:posOffset>
          </wp:positionV>
          <wp:extent cx="1072800" cy="723600"/>
          <wp:effectExtent l="0" t="0" r="0" b="0"/>
          <wp:wrapNone/>
          <wp:docPr id="485077496" name="Bildobjekt 4850774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1FA1">
      <w:rPr>
        <w:noProof/>
        <w:lang w:val="es-ES_tradnl" w:eastAsia="es-ES_tradnl"/>
      </w:rPr>
      <w:drawing>
        <wp:anchor distT="288290" distB="0" distL="114300" distR="114300" simplePos="0" relativeHeight="251663360" behindDoc="0" locked="0" layoutInCell="1" allowOverlap="1" wp14:anchorId="1AF9DF8D" wp14:editId="7F01D5F9">
          <wp:simplePos x="0" y="0"/>
          <wp:positionH relativeFrom="margin">
            <wp:posOffset>8056441</wp:posOffset>
          </wp:positionH>
          <wp:positionV relativeFrom="paragraph">
            <wp:posOffset>-59202</wp:posOffset>
          </wp:positionV>
          <wp:extent cx="883482" cy="504000"/>
          <wp:effectExtent l="0" t="0" r="0" b="0"/>
          <wp:wrapSquare wrapText="bothSides"/>
          <wp:docPr id="902265735" name="Bildobjekt 9022657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348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A454E" w14:textId="77777777" w:rsidR="00367F45" w:rsidRDefault="00367F45" w:rsidP="00367F45">
    <w:pPr>
      <w:pStyle w:val="Sidfot"/>
      <w:jc w:val="right"/>
    </w:pPr>
    <w:r>
      <w:rPr>
        <w:noProof/>
      </w:rPr>
      <w:drawing>
        <wp:anchor distT="0" distB="0" distL="114300" distR="114300" simplePos="0" relativeHeight="251675648" behindDoc="1" locked="0" layoutInCell="1" allowOverlap="1" wp14:anchorId="0CE1B03C" wp14:editId="5197FB95">
          <wp:simplePos x="0" y="0"/>
          <wp:positionH relativeFrom="margin">
            <wp:posOffset>0</wp:posOffset>
          </wp:positionH>
          <wp:positionV relativeFrom="paragraph">
            <wp:posOffset>127865</wp:posOffset>
          </wp:positionV>
          <wp:extent cx="1072515" cy="723265"/>
          <wp:effectExtent l="0" t="0" r="0" b="0"/>
          <wp:wrapNone/>
          <wp:docPr id="1144395589" name="Bildobjekt 11443955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FF7764" w14:textId="77777777" w:rsidR="00367F45" w:rsidRDefault="00367F4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5C5C" w14:textId="77777777" w:rsidR="00391FA1" w:rsidRDefault="00391FA1">
    <w:pPr>
      <w:pStyle w:val="Sidfot"/>
    </w:pPr>
    <w:r>
      <w:rPr>
        <w:noProof/>
        <w:lang w:val="es-ES_tradnl" w:eastAsia="es-ES_tradnl"/>
      </w:rPr>
      <w:drawing>
        <wp:anchor distT="0" distB="0" distL="114300" distR="114300" simplePos="0" relativeHeight="251665408" behindDoc="1" locked="0" layoutInCell="1" allowOverlap="1" wp14:anchorId="047AA2AD" wp14:editId="6FBF8C0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83482" cy="504000"/>
          <wp:effectExtent l="0" t="0" r="0" b="0"/>
          <wp:wrapNone/>
          <wp:docPr id="1386381051" name="Bildobjekt 1386381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348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6261D" w14:textId="77777777" w:rsidR="00A7457F" w:rsidRDefault="00A7457F" w:rsidP="006A7A3A">
      <w:r>
        <w:separator/>
      </w:r>
    </w:p>
    <w:p w14:paraId="59811787" w14:textId="77777777" w:rsidR="00A7457F" w:rsidRDefault="00A7457F"/>
  </w:footnote>
  <w:footnote w:type="continuationSeparator" w:id="0">
    <w:p w14:paraId="1C028877" w14:textId="77777777" w:rsidR="00A7457F" w:rsidRDefault="00A7457F" w:rsidP="006A7A3A">
      <w:r>
        <w:continuationSeparator/>
      </w:r>
    </w:p>
    <w:p w14:paraId="283A0C22" w14:textId="77777777" w:rsidR="00A7457F" w:rsidRDefault="00A7457F"/>
  </w:footnote>
  <w:footnote w:id="1">
    <w:p w14:paraId="2C74B830" w14:textId="0BE5FB8D" w:rsidR="004320FA" w:rsidRPr="00544CF3" w:rsidRDefault="004320FA" w:rsidP="00544CF3">
      <w:pPr>
        <w:rPr>
          <w:rFonts w:ascii="Calibri" w:eastAsia="Calibri" w:hAnsi="Calibri" w:cs="Calibri"/>
          <w:color w:val="1F497D"/>
          <w:lang w:val="en-GB"/>
        </w:rPr>
      </w:pPr>
      <w:r>
        <w:rPr>
          <w:rStyle w:val="Fotnotsreferens"/>
        </w:rPr>
        <w:footnoteRef/>
      </w:r>
      <w:r w:rsidRPr="000E433A">
        <w:rPr>
          <w:lang w:val="en-GB"/>
        </w:rPr>
        <w:t xml:space="preserve"> </w:t>
      </w:r>
      <w:r w:rsidRPr="006014D7">
        <w:rPr>
          <w:lang w:val="en-GB"/>
        </w:rPr>
        <w:t>LGBTI</w:t>
      </w:r>
      <w:r w:rsidR="00043B75">
        <w:rPr>
          <w:lang w:val="en-GB"/>
        </w:rPr>
        <w:t>+</w:t>
      </w:r>
      <w:r w:rsidRPr="006014D7">
        <w:rPr>
          <w:lang w:val="en-GB"/>
        </w:rPr>
        <w:t xml:space="preserve">: lesbian, gay, bisexual, </w:t>
      </w:r>
      <w:proofErr w:type="gramStart"/>
      <w:r w:rsidRPr="006014D7">
        <w:rPr>
          <w:lang w:val="en-GB"/>
        </w:rPr>
        <w:t>tr</w:t>
      </w:r>
      <w:r>
        <w:rPr>
          <w:lang w:val="en-GB"/>
        </w:rPr>
        <w:t>ansgender</w:t>
      </w:r>
      <w:proofErr w:type="gramEnd"/>
      <w:r>
        <w:rPr>
          <w:lang w:val="en-GB"/>
        </w:rPr>
        <w:t xml:space="preserve"> and intersex persons, </w:t>
      </w:r>
      <w:hyperlink r:id="rId1" w:history="1">
        <w:r w:rsidRPr="000E433A">
          <w:rPr>
            <w:rStyle w:val="Hyperlnk"/>
            <w:lang w:val="en-GB"/>
          </w:rPr>
          <w:t>https://lgbtiworkers.org/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21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19"/>
      <w:gridCol w:w="7495"/>
    </w:tblGrid>
    <w:tr w:rsidR="008676D8" w:rsidRPr="00CF4D0F" w14:paraId="46F7DE35" w14:textId="77777777" w:rsidTr="008676D8">
      <w:tc>
        <w:tcPr>
          <w:tcW w:w="1719" w:type="dxa"/>
          <w:tcMar>
            <w:left w:w="0" w:type="dxa"/>
            <w:right w:w="0" w:type="dxa"/>
          </w:tcMar>
        </w:tcPr>
        <w:p w14:paraId="0BF83C01" w14:textId="77777777" w:rsidR="008676D8" w:rsidRDefault="008676D8" w:rsidP="003970D9">
          <w:pPr>
            <w:pStyle w:val="Sidhuvud"/>
          </w:pPr>
        </w:p>
        <w:p w14:paraId="4D22B74C" w14:textId="77777777" w:rsidR="008676D8" w:rsidRDefault="008676D8" w:rsidP="003970D9">
          <w:pPr>
            <w:pStyle w:val="Sidhuvud"/>
            <w:tabs>
              <w:tab w:val="clear" w:pos="4536"/>
              <w:tab w:val="clear" w:pos="9072"/>
              <w:tab w:val="left" w:pos="833"/>
            </w:tabs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6</w:t>
          </w:r>
          <w:r>
            <w:fldChar w:fldCharType="end"/>
          </w:r>
          <w:r>
            <w:tab/>
          </w:r>
        </w:p>
      </w:tc>
      <w:sdt>
        <w:sdtPr>
          <w:rPr>
            <w:rFonts w:asciiTheme="majorHAnsi" w:hAnsiTheme="majorHAnsi"/>
            <w:sz w:val="16"/>
            <w:szCs w:val="16"/>
            <w:lang w:val="en-GB"/>
          </w:rPr>
          <w:alias w:val="Titel"/>
          <w:tag w:val=""/>
          <w:id w:val="-1011283915"/>
          <w:placeholder>
            <w:docPart w:val="E93327AFE0FD4672B4A415F7871642C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7495" w:type="dxa"/>
              <w:tcMar>
                <w:left w:w="0" w:type="dxa"/>
                <w:right w:w="0" w:type="dxa"/>
              </w:tcMar>
              <w:vAlign w:val="bottom"/>
            </w:tcPr>
            <w:p w14:paraId="47DEBCA5" w14:textId="7BF7D4A0" w:rsidR="008676D8" w:rsidRPr="003970D9" w:rsidRDefault="00452C3A" w:rsidP="003970D9">
              <w:pPr>
                <w:pStyle w:val="Sidhuvud"/>
                <w:jc w:val="right"/>
                <w:rPr>
                  <w:rFonts w:asciiTheme="majorHAnsi" w:hAnsiTheme="majorHAnsi"/>
                  <w:sz w:val="16"/>
                  <w:szCs w:val="16"/>
                  <w:lang w:val="en-GB"/>
                </w:rPr>
              </w:pPr>
              <w:r>
                <w:rPr>
                  <w:rFonts w:asciiTheme="majorHAnsi" w:hAnsiTheme="majorHAnsi"/>
                  <w:sz w:val="16"/>
                  <w:szCs w:val="16"/>
                  <w:lang w:val="en-GB"/>
                </w:rPr>
                <w:t>Narrative Report 2023, project no: 60XXX</w:t>
              </w:r>
            </w:p>
          </w:tc>
        </w:sdtContent>
      </w:sdt>
    </w:tr>
  </w:tbl>
  <w:p w14:paraId="6A8696FB" w14:textId="14AB89C5" w:rsidR="00D65AEC" w:rsidRPr="00265822" w:rsidRDefault="00D65AEC">
    <w:pPr>
      <w:pStyle w:val="Sidhuvud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893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82"/>
      <w:gridCol w:w="1549"/>
    </w:tblGrid>
    <w:tr w:rsidR="0035341B" w14:paraId="7834D36E" w14:textId="77777777" w:rsidTr="003970D9">
      <w:tc>
        <w:tcPr>
          <w:tcW w:w="7382" w:type="dxa"/>
          <w:tcMar>
            <w:left w:w="0" w:type="dxa"/>
            <w:right w:w="0" w:type="dxa"/>
          </w:tcMar>
        </w:tcPr>
        <w:p w14:paraId="5F8D5BBD" w14:textId="13D102D7" w:rsidR="0035341B" w:rsidRDefault="0035341B" w:rsidP="006C6763">
          <w:pPr>
            <w:pStyle w:val="Sidhuvud"/>
          </w:pPr>
        </w:p>
        <w:sdt>
          <w:sdtPr>
            <w:rPr>
              <w:rFonts w:asciiTheme="majorHAnsi" w:hAnsiTheme="majorHAnsi"/>
              <w:sz w:val="16"/>
              <w:szCs w:val="16"/>
              <w:lang w:val="en-GB"/>
            </w:rPr>
            <w:alias w:val="Titel"/>
            <w:tag w:val=""/>
            <w:id w:val="28809565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D0550B4" w14:textId="07C7C095" w:rsidR="0035341B" w:rsidRPr="0045484D" w:rsidRDefault="00452C3A" w:rsidP="006C6763">
              <w:pPr>
                <w:pStyle w:val="Sidhuvud"/>
                <w:rPr>
                  <w:lang w:val="en-GB"/>
                </w:rPr>
              </w:pPr>
              <w:r>
                <w:rPr>
                  <w:rFonts w:asciiTheme="majorHAnsi" w:hAnsiTheme="majorHAnsi"/>
                  <w:sz w:val="16"/>
                  <w:szCs w:val="16"/>
                  <w:lang w:val="en-GB"/>
                </w:rPr>
                <w:t>Narrative Report 2023, project no: 60XXX</w:t>
              </w:r>
            </w:p>
          </w:sdtContent>
        </w:sdt>
      </w:tc>
      <w:tc>
        <w:tcPr>
          <w:tcW w:w="1549" w:type="dxa"/>
          <w:tcMar>
            <w:left w:w="0" w:type="dxa"/>
            <w:right w:w="0" w:type="dxa"/>
          </w:tcMar>
          <w:vAlign w:val="bottom"/>
        </w:tcPr>
        <w:p w14:paraId="5FF5EA92" w14:textId="02DB42B5" w:rsidR="0035341B" w:rsidRPr="007A6C2B" w:rsidRDefault="0035341B" w:rsidP="006C6763">
          <w:pPr>
            <w:pStyle w:val="Sidhuvud"/>
            <w:jc w:val="right"/>
          </w:pPr>
          <w:r w:rsidRPr="007A6C2B">
            <w:fldChar w:fldCharType="begin"/>
          </w:r>
          <w:r w:rsidRPr="007A6C2B">
            <w:instrText>PAGE   \* MERGEFORMAT</w:instrText>
          </w:r>
          <w:r w:rsidRPr="007A6C2B">
            <w:fldChar w:fldCharType="separate"/>
          </w:r>
          <w:r w:rsidR="00325F3F">
            <w:rPr>
              <w:noProof/>
            </w:rPr>
            <w:t>9</w:t>
          </w:r>
          <w:r w:rsidRPr="007A6C2B">
            <w:fldChar w:fldCharType="end"/>
          </w:r>
        </w:p>
      </w:tc>
    </w:tr>
  </w:tbl>
  <w:p w14:paraId="1DA00E7C" w14:textId="77777777" w:rsidR="0035341B" w:rsidRDefault="003534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32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3086"/>
    </w:tblGrid>
    <w:tr w:rsidR="0035341B" w14:paraId="57D80886" w14:textId="77777777" w:rsidTr="008C557B">
      <w:trPr>
        <w:trHeight w:val="615"/>
      </w:trPr>
      <w:tc>
        <w:tcPr>
          <w:tcW w:w="6237" w:type="dxa"/>
          <w:tcMar>
            <w:left w:w="0" w:type="dxa"/>
            <w:right w:w="0" w:type="dxa"/>
          </w:tcMar>
        </w:tcPr>
        <w:p w14:paraId="266F3AFB" w14:textId="1C62C851" w:rsidR="0035341B" w:rsidRDefault="0035341B" w:rsidP="00391FA1">
          <w:pPr>
            <w:pStyle w:val="Sidhuvud"/>
          </w:pPr>
        </w:p>
        <w:sdt>
          <w:sdtPr>
            <w:rPr>
              <w:rFonts w:asciiTheme="majorHAnsi" w:hAnsiTheme="majorHAnsi"/>
              <w:sz w:val="16"/>
              <w:szCs w:val="16"/>
              <w:lang w:val="en-GB"/>
            </w:rPr>
            <w:alias w:val="Titel"/>
            <w:tag w:val=""/>
            <w:id w:val="-1842076318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14366F07" w14:textId="4430AE59" w:rsidR="0035341B" w:rsidRPr="0045484D" w:rsidRDefault="00452C3A" w:rsidP="00391FA1">
              <w:pPr>
                <w:pStyle w:val="Sidhuvud"/>
                <w:rPr>
                  <w:lang w:val="en-GB"/>
                </w:rPr>
              </w:pPr>
              <w:r>
                <w:rPr>
                  <w:rFonts w:asciiTheme="majorHAnsi" w:hAnsiTheme="majorHAnsi"/>
                  <w:sz w:val="16"/>
                  <w:szCs w:val="16"/>
                  <w:lang w:val="en-GB"/>
                </w:rPr>
                <w:t>Narrative Report 2023, project no: 60XXX</w:t>
              </w:r>
            </w:p>
          </w:sdtContent>
        </w:sdt>
      </w:tc>
      <w:tc>
        <w:tcPr>
          <w:tcW w:w="3086" w:type="dxa"/>
          <w:tcMar>
            <w:left w:w="0" w:type="dxa"/>
            <w:right w:w="0" w:type="dxa"/>
          </w:tcMar>
          <w:vAlign w:val="bottom"/>
        </w:tcPr>
        <w:p w14:paraId="074E09BB" w14:textId="2A8D7BD8" w:rsidR="0035341B" w:rsidRPr="007A6C2B" w:rsidRDefault="0035341B" w:rsidP="00391FA1">
          <w:pPr>
            <w:pStyle w:val="Sidhuvud"/>
            <w:jc w:val="right"/>
          </w:pPr>
          <w:r w:rsidRPr="007A6C2B">
            <w:fldChar w:fldCharType="begin"/>
          </w:r>
          <w:r w:rsidRPr="007A6C2B">
            <w:instrText>PAGE   \* MERGEFORMAT</w:instrText>
          </w:r>
          <w:r w:rsidRPr="007A6C2B">
            <w:fldChar w:fldCharType="separate"/>
          </w:r>
          <w:r w:rsidR="00325F3F">
            <w:rPr>
              <w:noProof/>
            </w:rPr>
            <w:t>1</w:t>
          </w:r>
          <w:r w:rsidRPr="007A6C2B">
            <w:fldChar w:fldCharType="end"/>
          </w:r>
        </w:p>
      </w:tc>
    </w:tr>
  </w:tbl>
  <w:p w14:paraId="15CBE25C" w14:textId="77777777" w:rsidR="0035341B" w:rsidRDefault="0035341B" w:rsidP="008676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6300"/>
    <w:multiLevelType w:val="hybridMultilevel"/>
    <w:tmpl w:val="88F233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F5A96"/>
    <w:multiLevelType w:val="hybridMultilevel"/>
    <w:tmpl w:val="03E2446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52633"/>
    <w:multiLevelType w:val="hybridMultilevel"/>
    <w:tmpl w:val="1428ADB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6A2"/>
    <w:multiLevelType w:val="hybridMultilevel"/>
    <w:tmpl w:val="847C1950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F7F0D"/>
    <w:multiLevelType w:val="hybridMultilevel"/>
    <w:tmpl w:val="A492EF8E"/>
    <w:lvl w:ilvl="0" w:tplc="041D001B">
      <w:start w:val="1"/>
      <w:numFmt w:val="lowerRoman"/>
      <w:lvlText w:val="%1."/>
      <w:lvlJc w:val="right"/>
      <w:pPr>
        <w:ind w:left="786" w:hanging="360"/>
      </w:pPr>
      <w:rPr>
        <w:rFonts w:hint="default"/>
        <w:i w:val="0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12979FA"/>
    <w:multiLevelType w:val="hybridMultilevel"/>
    <w:tmpl w:val="1428ADB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22E72"/>
    <w:multiLevelType w:val="hybridMultilevel"/>
    <w:tmpl w:val="AF84E80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83637"/>
    <w:multiLevelType w:val="hybridMultilevel"/>
    <w:tmpl w:val="F13E9702"/>
    <w:lvl w:ilvl="0" w:tplc="172C4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834F5"/>
    <w:multiLevelType w:val="hybridMultilevel"/>
    <w:tmpl w:val="7172BD7A"/>
    <w:lvl w:ilvl="0" w:tplc="682AA8C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7446C"/>
    <w:multiLevelType w:val="hybridMultilevel"/>
    <w:tmpl w:val="9DEE34F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E3005"/>
    <w:multiLevelType w:val="hybridMultilevel"/>
    <w:tmpl w:val="293EAE52"/>
    <w:lvl w:ilvl="0" w:tplc="E9A04F06">
      <w:start w:val="1"/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44A09"/>
    <w:multiLevelType w:val="hybridMultilevel"/>
    <w:tmpl w:val="1428ADB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3169A"/>
    <w:multiLevelType w:val="hybridMultilevel"/>
    <w:tmpl w:val="803E28F6"/>
    <w:lvl w:ilvl="0" w:tplc="E9A04F06">
      <w:start w:val="1"/>
      <w:numFmt w:val="bullet"/>
      <w:lvlText w:val="-"/>
      <w:lvlJc w:val="left"/>
      <w:pPr>
        <w:ind w:left="1146" w:hanging="360"/>
      </w:pPr>
      <w:rPr>
        <w:rFonts w:ascii="Palatino Linotype" w:eastAsiaTheme="minorEastAsia" w:hAnsi="Palatino Linotype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2150C1B"/>
    <w:multiLevelType w:val="hybridMultilevel"/>
    <w:tmpl w:val="416E7AC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66F50"/>
    <w:multiLevelType w:val="hybridMultilevel"/>
    <w:tmpl w:val="DF50808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C7F1A"/>
    <w:multiLevelType w:val="hybridMultilevel"/>
    <w:tmpl w:val="81BC8CE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86A96"/>
    <w:multiLevelType w:val="hybridMultilevel"/>
    <w:tmpl w:val="642EB48E"/>
    <w:lvl w:ilvl="0" w:tplc="041D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06413"/>
    <w:multiLevelType w:val="hybridMultilevel"/>
    <w:tmpl w:val="845678F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C1CEF"/>
    <w:multiLevelType w:val="hybridMultilevel"/>
    <w:tmpl w:val="1E840F90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3783A"/>
    <w:multiLevelType w:val="hybridMultilevel"/>
    <w:tmpl w:val="22E4EDC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25A9F"/>
    <w:multiLevelType w:val="multilevel"/>
    <w:tmpl w:val="6930E66C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EA0320"/>
    <w:multiLevelType w:val="hybridMultilevel"/>
    <w:tmpl w:val="45649E82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C775B"/>
    <w:multiLevelType w:val="hybridMultilevel"/>
    <w:tmpl w:val="3378DA6C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A46E2"/>
    <w:multiLevelType w:val="hybridMultilevel"/>
    <w:tmpl w:val="5136EA6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66284"/>
    <w:multiLevelType w:val="hybridMultilevel"/>
    <w:tmpl w:val="DF50808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31F5B"/>
    <w:multiLevelType w:val="hybridMultilevel"/>
    <w:tmpl w:val="D0C4AC7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C6994"/>
    <w:multiLevelType w:val="hybridMultilevel"/>
    <w:tmpl w:val="A5E6DC40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C1E42"/>
    <w:multiLevelType w:val="hybridMultilevel"/>
    <w:tmpl w:val="DE96D68A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C11C5"/>
    <w:multiLevelType w:val="hybridMultilevel"/>
    <w:tmpl w:val="853A8D04"/>
    <w:lvl w:ilvl="0" w:tplc="58565276">
      <w:start w:val="1"/>
      <w:numFmt w:val="decimal"/>
      <w:pStyle w:val="Rubrik1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FA7AA0"/>
    <w:multiLevelType w:val="hybridMultilevel"/>
    <w:tmpl w:val="3D1E1FC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95984"/>
    <w:multiLevelType w:val="hybridMultilevel"/>
    <w:tmpl w:val="1428ADB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32F0B"/>
    <w:multiLevelType w:val="hybridMultilevel"/>
    <w:tmpl w:val="CEC87EA0"/>
    <w:lvl w:ilvl="0" w:tplc="6818C7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B0BC3"/>
    <w:multiLevelType w:val="hybridMultilevel"/>
    <w:tmpl w:val="E6B4068E"/>
    <w:lvl w:ilvl="0" w:tplc="F46C5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AB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41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69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D63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66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C6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EF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7E9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88C5F54"/>
    <w:multiLevelType w:val="hybridMultilevel"/>
    <w:tmpl w:val="9DEE34F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220D09"/>
    <w:multiLevelType w:val="hybridMultilevel"/>
    <w:tmpl w:val="ABBCD9AA"/>
    <w:lvl w:ilvl="0" w:tplc="8DFED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86138A"/>
    <w:multiLevelType w:val="hybridMultilevel"/>
    <w:tmpl w:val="EB4A170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292941">
    <w:abstractNumId w:val="28"/>
  </w:num>
  <w:num w:numId="2" w16cid:durableId="1779442399">
    <w:abstractNumId w:val="22"/>
  </w:num>
  <w:num w:numId="3" w16cid:durableId="73018793">
    <w:abstractNumId w:val="30"/>
  </w:num>
  <w:num w:numId="4" w16cid:durableId="660154605">
    <w:abstractNumId w:val="18"/>
  </w:num>
  <w:num w:numId="5" w16cid:durableId="580020004">
    <w:abstractNumId w:val="7"/>
  </w:num>
  <w:num w:numId="6" w16cid:durableId="987779651">
    <w:abstractNumId w:val="20"/>
  </w:num>
  <w:num w:numId="7" w16cid:durableId="913203553">
    <w:abstractNumId w:val="35"/>
  </w:num>
  <w:num w:numId="8" w16cid:durableId="261378041">
    <w:abstractNumId w:val="24"/>
  </w:num>
  <w:num w:numId="9" w16cid:durableId="191577432">
    <w:abstractNumId w:val="34"/>
  </w:num>
  <w:num w:numId="10" w16cid:durableId="208684970">
    <w:abstractNumId w:val="9"/>
  </w:num>
  <w:num w:numId="11" w16cid:durableId="254017662">
    <w:abstractNumId w:val="26"/>
  </w:num>
  <w:num w:numId="12" w16cid:durableId="1449544646">
    <w:abstractNumId w:val="6"/>
  </w:num>
  <w:num w:numId="13" w16cid:durableId="1346596633">
    <w:abstractNumId w:val="4"/>
  </w:num>
  <w:num w:numId="14" w16cid:durableId="1872649768">
    <w:abstractNumId w:val="11"/>
  </w:num>
  <w:num w:numId="15" w16cid:durableId="378287442">
    <w:abstractNumId w:val="15"/>
  </w:num>
  <w:num w:numId="16" w16cid:durableId="1456101099">
    <w:abstractNumId w:val="10"/>
  </w:num>
  <w:num w:numId="17" w16cid:durableId="757674735">
    <w:abstractNumId w:val="17"/>
  </w:num>
  <w:num w:numId="18" w16cid:durableId="1511721636">
    <w:abstractNumId w:val="27"/>
  </w:num>
  <w:num w:numId="19" w16cid:durableId="906888896">
    <w:abstractNumId w:val="25"/>
  </w:num>
  <w:num w:numId="20" w16cid:durableId="746077370">
    <w:abstractNumId w:val="13"/>
  </w:num>
  <w:num w:numId="21" w16cid:durableId="1609582620">
    <w:abstractNumId w:val="33"/>
  </w:num>
  <w:num w:numId="22" w16cid:durableId="316956384">
    <w:abstractNumId w:val="1"/>
  </w:num>
  <w:num w:numId="23" w16cid:durableId="122623284">
    <w:abstractNumId w:val="14"/>
  </w:num>
  <w:num w:numId="24" w16cid:durableId="211383095">
    <w:abstractNumId w:val="5"/>
  </w:num>
  <w:num w:numId="25" w16cid:durableId="1245603622">
    <w:abstractNumId w:val="8"/>
  </w:num>
  <w:num w:numId="26" w16cid:durableId="673605272">
    <w:abstractNumId w:val="12"/>
  </w:num>
  <w:num w:numId="27" w16cid:durableId="847017073">
    <w:abstractNumId w:val="32"/>
  </w:num>
  <w:num w:numId="28" w16cid:durableId="431239939">
    <w:abstractNumId w:val="28"/>
  </w:num>
  <w:num w:numId="29" w16cid:durableId="1327172252">
    <w:abstractNumId w:val="28"/>
  </w:num>
  <w:num w:numId="30" w16cid:durableId="502818722">
    <w:abstractNumId w:val="0"/>
  </w:num>
  <w:num w:numId="31" w16cid:durableId="1579174175">
    <w:abstractNumId w:val="19"/>
  </w:num>
  <w:num w:numId="32" w16cid:durableId="2035837387">
    <w:abstractNumId w:val="2"/>
  </w:num>
  <w:num w:numId="33" w16cid:durableId="8914868">
    <w:abstractNumId w:val="29"/>
  </w:num>
  <w:num w:numId="34" w16cid:durableId="1457943718">
    <w:abstractNumId w:val="21"/>
  </w:num>
  <w:num w:numId="35" w16cid:durableId="1832675131">
    <w:abstractNumId w:val="3"/>
  </w:num>
  <w:num w:numId="36" w16cid:durableId="1985238375">
    <w:abstractNumId w:val="16"/>
  </w:num>
  <w:num w:numId="37" w16cid:durableId="1568108509">
    <w:abstractNumId w:val="23"/>
  </w:num>
  <w:num w:numId="38" w16cid:durableId="2143694199">
    <w:abstractNumId w:val="31"/>
  </w:num>
  <w:num w:numId="39" w16cid:durableId="38236434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84D"/>
    <w:rsid w:val="000043AB"/>
    <w:rsid w:val="000359D7"/>
    <w:rsid w:val="00042358"/>
    <w:rsid w:val="00043B75"/>
    <w:rsid w:val="00052A0A"/>
    <w:rsid w:val="000542B3"/>
    <w:rsid w:val="00061288"/>
    <w:rsid w:val="0006265A"/>
    <w:rsid w:val="0008258E"/>
    <w:rsid w:val="000A0FE5"/>
    <w:rsid w:val="000A1C6A"/>
    <w:rsid w:val="000A52E0"/>
    <w:rsid w:val="000C7AD4"/>
    <w:rsid w:val="000D67C6"/>
    <w:rsid w:val="000E149E"/>
    <w:rsid w:val="000E40AF"/>
    <w:rsid w:val="000E433A"/>
    <w:rsid w:val="000F6D2C"/>
    <w:rsid w:val="001025B1"/>
    <w:rsid w:val="00110F18"/>
    <w:rsid w:val="0011478B"/>
    <w:rsid w:val="00115882"/>
    <w:rsid w:val="00122275"/>
    <w:rsid w:val="001229D0"/>
    <w:rsid w:val="00142F51"/>
    <w:rsid w:val="00143138"/>
    <w:rsid w:val="00146750"/>
    <w:rsid w:val="00160C3B"/>
    <w:rsid w:val="0017204F"/>
    <w:rsid w:val="001827D3"/>
    <w:rsid w:val="001A5C7F"/>
    <w:rsid w:val="001C77E0"/>
    <w:rsid w:val="001F5D40"/>
    <w:rsid w:val="002046B8"/>
    <w:rsid w:val="002079E4"/>
    <w:rsid w:val="00220555"/>
    <w:rsid w:val="0022689E"/>
    <w:rsid w:val="0023038A"/>
    <w:rsid w:val="002419F2"/>
    <w:rsid w:val="0025529B"/>
    <w:rsid w:val="0026337F"/>
    <w:rsid w:val="00265822"/>
    <w:rsid w:val="00296A33"/>
    <w:rsid w:val="002C2577"/>
    <w:rsid w:val="002F1BE4"/>
    <w:rsid w:val="002F2B31"/>
    <w:rsid w:val="002F2B99"/>
    <w:rsid w:val="002F3040"/>
    <w:rsid w:val="003010BD"/>
    <w:rsid w:val="00302CFB"/>
    <w:rsid w:val="003034B6"/>
    <w:rsid w:val="00303933"/>
    <w:rsid w:val="00314F52"/>
    <w:rsid w:val="00321B9C"/>
    <w:rsid w:val="00324684"/>
    <w:rsid w:val="00325F3F"/>
    <w:rsid w:val="00330C54"/>
    <w:rsid w:val="0035146A"/>
    <w:rsid w:val="0035341B"/>
    <w:rsid w:val="003630ED"/>
    <w:rsid w:val="00365BE7"/>
    <w:rsid w:val="00367F45"/>
    <w:rsid w:val="0038307A"/>
    <w:rsid w:val="0038331D"/>
    <w:rsid w:val="00390F0F"/>
    <w:rsid w:val="00391FA1"/>
    <w:rsid w:val="003970D9"/>
    <w:rsid w:val="003A41C4"/>
    <w:rsid w:val="003B5103"/>
    <w:rsid w:val="003B5EE9"/>
    <w:rsid w:val="003C303C"/>
    <w:rsid w:val="003D233E"/>
    <w:rsid w:val="003E35CB"/>
    <w:rsid w:val="003E5F09"/>
    <w:rsid w:val="003F0529"/>
    <w:rsid w:val="003F287B"/>
    <w:rsid w:val="00410AE9"/>
    <w:rsid w:val="00416E0F"/>
    <w:rsid w:val="004215F6"/>
    <w:rsid w:val="00422073"/>
    <w:rsid w:val="004320FA"/>
    <w:rsid w:val="00443E08"/>
    <w:rsid w:val="00452C3A"/>
    <w:rsid w:val="00453126"/>
    <w:rsid w:val="0045484D"/>
    <w:rsid w:val="00457881"/>
    <w:rsid w:val="0046124A"/>
    <w:rsid w:val="00480199"/>
    <w:rsid w:val="004970F3"/>
    <w:rsid w:val="004B4547"/>
    <w:rsid w:val="004D1ED0"/>
    <w:rsid w:val="004D4B4F"/>
    <w:rsid w:val="004D5ADA"/>
    <w:rsid w:val="004D78D0"/>
    <w:rsid w:val="004E66D5"/>
    <w:rsid w:val="004F0622"/>
    <w:rsid w:val="00501B19"/>
    <w:rsid w:val="0050541D"/>
    <w:rsid w:val="00521FFF"/>
    <w:rsid w:val="00530C21"/>
    <w:rsid w:val="005314A0"/>
    <w:rsid w:val="00533624"/>
    <w:rsid w:val="00544CF3"/>
    <w:rsid w:val="005464F2"/>
    <w:rsid w:val="00553A94"/>
    <w:rsid w:val="005749A1"/>
    <w:rsid w:val="005A679A"/>
    <w:rsid w:val="005B1214"/>
    <w:rsid w:val="005D325F"/>
    <w:rsid w:val="005E4B08"/>
    <w:rsid w:val="00611ED7"/>
    <w:rsid w:val="00614A7D"/>
    <w:rsid w:val="00615062"/>
    <w:rsid w:val="00627924"/>
    <w:rsid w:val="00632734"/>
    <w:rsid w:val="00632862"/>
    <w:rsid w:val="006410DC"/>
    <w:rsid w:val="0064497E"/>
    <w:rsid w:val="00661683"/>
    <w:rsid w:val="00662405"/>
    <w:rsid w:val="00665AAC"/>
    <w:rsid w:val="00675B04"/>
    <w:rsid w:val="006A7A3A"/>
    <w:rsid w:val="006B4DB1"/>
    <w:rsid w:val="006B7C6A"/>
    <w:rsid w:val="006C4266"/>
    <w:rsid w:val="006C5AB7"/>
    <w:rsid w:val="006C6763"/>
    <w:rsid w:val="006C778A"/>
    <w:rsid w:val="006C7C73"/>
    <w:rsid w:val="006E205C"/>
    <w:rsid w:val="006E3B87"/>
    <w:rsid w:val="006F0CE6"/>
    <w:rsid w:val="006F6C83"/>
    <w:rsid w:val="00702439"/>
    <w:rsid w:val="00713B46"/>
    <w:rsid w:val="00714268"/>
    <w:rsid w:val="00734C03"/>
    <w:rsid w:val="00743165"/>
    <w:rsid w:val="0075406B"/>
    <w:rsid w:val="00756A07"/>
    <w:rsid w:val="00763BCB"/>
    <w:rsid w:val="00763C10"/>
    <w:rsid w:val="007727B3"/>
    <w:rsid w:val="00783764"/>
    <w:rsid w:val="007936EC"/>
    <w:rsid w:val="007A6C2B"/>
    <w:rsid w:val="007C11F6"/>
    <w:rsid w:val="007C2511"/>
    <w:rsid w:val="007D1D0A"/>
    <w:rsid w:val="007D30AF"/>
    <w:rsid w:val="007D3E5F"/>
    <w:rsid w:val="007D7F8B"/>
    <w:rsid w:val="007E220C"/>
    <w:rsid w:val="007E5570"/>
    <w:rsid w:val="007E6B49"/>
    <w:rsid w:val="007F0C9D"/>
    <w:rsid w:val="007F1D6D"/>
    <w:rsid w:val="008001A3"/>
    <w:rsid w:val="00816888"/>
    <w:rsid w:val="00816A5A"/>
    <w:rsid w:val="00825051"/>
    <w:rsid w:val="0083194F"/>
    <w:rsid w:val="008375C4"/>
    <w:rsid w:val="00852D25"/>
    <w:rsid w:val="008676D8"/>
    <w:rsid w:val="00874D7D"/>
    <w:rsid w:val="00890DC8"/>
    <w:rsid w:val="0089639D"/>
    <w:rsid w:val="008966B9"/>
    <w:rsid w:val="008A1ACD"/>
    <w:rsid w:val="008C261B"/>
    <w:rsid w:val="008C49BC"/>
    <w:rsid w:val="008C557B"/>
    <w:rsid w:val="008D01B8"/>
    <w:rsid w:val="008D2700"/>
    <w:rsid w:val="008E3F41"/>
    <w:rsid w:val="008F14AC"/>
    <w:rsid w:val="008F2FD9"/>
    <w:rsid w:val="00905E01"/>
    <w:rsid w:val="00923D86"/>
    <w:rsid w:val="00946870"/>
    <w:rsid w:val="00977301"/>
    <w:rsid w:val="00984EC1"/>
    <w:rsid w:val="00990563"/>
    <w:rsid w:val="00994A6F"/>
    <w:rsid w:val="00994E49"/>
    <w:rsid w:val="00996252"/>
    <w:rsid w:val="009970A6"/>
    <w:rsid w:val="009A05DB"/>
    <w:rsid w:val="009B426D"/>
    <w:rsid w:val="009B4DD7"/>
    <w:rsid w:val="009C29A7"/>
    <w:rsid w:val="009D3F8E"/>
    <w:rsid w:val="009D5197"/>
    <w:rsid w:val="009D70F2"/>
    <w:rsid w:val="009E75CA"/>
    <w:rsid w:val="009F078F"/>
    <w:rsid w:val="009F1115"/>
    <w:rsid w:val="00A170A3"/>
    <w:rsid w:val="00A175C4"/>
    <w:rsid w:val="00A3682B"/>
    <w:rsid w:val="00A3771E"/>
    <w:rsid w:val="00A53A2D"/>
    <w:rsid w:val="00A53CB8"/>
    <w:rsid w:val="00A54225"/>
    <w:rsid w:val="00A653B6"/>
    <w:rsid w:val="00A7305D"/>
    <w:rsid w:val="00A7457F"/>
    <w:rsid w:val="00AB38EF"/>
    <w:rsid w:val="00AE0F16"/>
    <w:rsid w:val="00AF3499"/>
    <w:rsid w:val="00B03AF8"/>
    <w:rsid w:val="00B132D9"/>
    <w:rsid w:val="00B17F81"/>
    <w:rsid w:val="00B212DE"/>
    <w:rsid w:val="00B279AB"/>
    <w:rsid w:val="00B378E5"/>
    <w:rsid w:val="00B43AA3"/>
    <w:rsid w:val="00B44703"/>
    <w:rsid w:val="00B479BD"/>
    <w:rsid w:val="00B5408C"/>
    <w:rsid w:val="00B54223"/>
    <w:rsid w:val="00B73B54"/>
    <w:rsid w:val="00B81EF0"/>
    <w:rsid w:val="00B873DE"/>
    <w:rsid w:val="00B9237B"/>
    <w:rsid w:val="00B95A20"/>
    <w:rsid w:val="00B97AD6"/>
    <w:rsid w:val="00BB0FDC"/>
    <w:rsid w:val="00BB2350"/>
    <w:rsid w:val="00BB23E8"/>
    <w:rsid w:val="00BC0371"/>
    <w:rsid w:val="00BD0F9C"/>
    <w:rsid w:val="00BD36D1"/>
    <w:rsid w:val="00BF16FB"/>
    <w:rsid w:val="00BF5657"/>
    <w:rsid w:val="00C00213"/>
    <w:rsid w:val="00C01BE9"/>
    <w:rsid w:val="00C06803"/>
    <w:rsid w:val="00C1093A"/>
    <w:rsid w:val="00C33053"/>
    <w:rsid w:val="00C71950"/>
    <w:rsid w:val="00C7286D"/>
    <w:rsid w:val="00C72961"/>
    <w:rsid w:val="00C81A91"/>
    <w:rsid w:val="00C83131"/>
    <w:rsid w:val="00C928D6"/>
    <w:rsid w:val="00CA415C"/>
    <w:rsid w:val="00CA4509"/>
    <w:rsid w:val="00CB6389"/>
    <w:rsid w:val="00CE5C1A"/>
    <w:rsid w:val="00CF2EED"/>
    <w:rsid w:val="00CF3EBE"/>
    <w:rsid w:val="00CF4D0F"/>
    <w:rsid w:val="00D02EDE"/>
    <w:rsid w:val="00D073A7"/>
    <w:rsid w:val="00D1767C"/>
    <w:rsid w:val="00D57878"/>
    <w:rsid w:val="00D65AEC"/>
    <w:rsid w:val="00D67749"/>
    <w:rsid w:val="00D70998"/>
    <w:rsid w:val="00D82E2A"/>
    <w:rsid w:val="00D83968"/>
    <w:rsid w:val="00D97F1E"/>
    <w:rsid w:val="00DA6402"/>
    <w:rsid w:val="00DB3016"/>
    <w:rsid w:val="00DB5147"/>
    <w:rsid w:val="00DE14D9"/>
    <w:rsid w:val="00DE1EC6"/>
    <w:rsid w:val="00DF027C"/>
    <w:rsid w:val="00DF2D75"/>
    <w:rsid w:val="00E001FB"/>
    <w:rsid w:val="00E1310D"/>
    <w:rsid w:val="00E1355E"/>
    <w:rsid w:val="00E23B66"/>
    <w:rsid w:val="00E26F09"/>
    <w:rsid w:val="00E27EAC"/>
    <w:rsid w:val="00E556D3"/>
    <w:rsid w:val="00E76A7C"/>
    <w:rsid w:val="00E870D0"/>
    <w:rsid w:val="00E8722E"/>
    <w:rsid w:val="00E943BC"/>
    <w:rsid w:val="00EC2CA0"/>
    <w:rsid w:val="00EE011B"/>
    <w:rsid w:val="00EF0775"/>
    <w:rsid w:val="00EF5514"/>
    <w:rsid w:val="00EF65F1"/>
    <w:rsid w:val="00F009A1"/>
    <w:rsid w:val="00F12401"/>
    <w:rsid w:val="00F2043E"/>
    <w:rsid w:val="00F2334A"/>
    <w:rsid w:val="00F2749A"/>
    <w:rsid w:val="00F278A3"/>
    <w:rsid w:val="00F31B11"/>
    <w:rsid w:val="00F36D78"/>
    <w:rsid w:val="00F431D0"/>
    <w:rsid w:val="00F50DA9"/>
    <w:rsid w:val="00F70E96"/>
    <w:rsid w:val="00F825BE"/>
    <w:rsid w:val="00F86D83"/>
    <w:rsid w:val="00FA5C8F"/>
    <w:rsid w:val="00FC23B0"/>
    <w:rsid w:val="00FC64D7"/>
    <w:rsid w:val="00FE2166"/>
    <w:rsid w:val="00FF1E77"/>
    <w:rsid w:val="31FA6AF3"/>
    <w:rsid w:val="334ED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63B95BE9"/>
  <w15:chartTrackingRefBased/>
  <w15:docId w15:val="{480BB0D1-503E-4CF8-900A-90B7E99A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AD4"/>
    <w:pPr>
      <w:spacing w:before="100" w:beforeAutospacing="1" w:after="100" w:afterAutospacing="1" w:line="260" w:lineRule="exact"/>
      <w:jc w:val="both"/>
    </w:pPr>
    <w:rPr>
      <w:rFonts w:ascii="Palatino Linotype" w:eastAsiaTheme="minorEastAsia" w:hAnsi="Palatino Linotype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E23B66"/>
    <w:pPr>
      <w:keepNext/>
      <w:keepLines/>
      <w:numPr>
        <w:numId w:val="1"/>
      </w:numPr>
      <w:spacing w:before="480" w:beforeAutospacing="0" w:line="320" w:lineRule="exact"/>
      <w:outlineLvl w:val="0"/>
    </w:pPr>
    <w:rPr>
      <w:rFonts w:asciiTheme="minorHAnsi" w:eastAsiaTheme="majorEastAsia" w:hAnsiTheme="minorHAnsi" w:cstheme="majorBidi"/>
      <w:b/>
      <w:sz w:val="32"/>
      <w:szCs w:val="32"/>
      <w:lang w:val="en-GB"/>
    </w:rPr>
  </w:style>
  <w:style w:type="paragraph" w:styleId="Rubrik2">
    <w:name w:val="heading 2"/>
    <w:aliases w:val="Rubrik Brev"/>
    <w:basedOn w:val="Normal"/>
    <w:next w:val="Normal"/>
    <w:link w:val="Rubrik2Char"/>
    <w:autoRedefine/>
    <w:uiPriority w:val="9"/>
    <w:qFormat/>
    <w:rsid w:val="00CE5C1A"/>
    <w:pPr>
      <w:keepNext/>
      <w:spacing w:before="120" w:beforeAutospacing="0" w:line="560" w:lineRule="exact"/>
      <w:jc w:val="left"/>
      <w:outlineLvl w:val="1"/>
    </w:pPr>
    <w:rPr>
      <w:rFonts w:ascii="Calibri" w:eastAsia="Times New Roman" w:hAnsi="Calibri" w:cs="Times New Roman"/>
      <w:b/>
      <w:noProof/>
      <w:sz w:val="32"/>
      <w:szCs w:val="32"/>
      <w:lang w:val="en-GB" w:eastAsia="ko-KR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C7AD4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 w:val="24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A7A3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A7A3A"/>
  </w:style>
  <w:style w:type="paragraph" w:styleId="Sidfot">
    <w:name w:val="footer"/>
    <w:basedOn w:val="Normal"/>
    <w:link w:val="SidfotChar"/>
    <w:uiPriority w:val="99"/>
    <w:unhideWhenUsed/>
    <w:rsid w:val="006A7A3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A7A3A"/>
  </w:style>
  <w:style w:type="character" w:customStyle="1" w:styleId="Rubrik2Char">
    <w:name w:val="Rubrik 2 Char"/>
    <w:aliases w:val="Rubrik Brev Char"/>
    <w:basedOn w:val="Standardstycketeckensnitt"/>
    <w:link w:val="Rubrik2"/>
    <w:uiPriority w:val="1"/>
    <w:rsid w:val="00CE5C1A"/>
    <w:rPr>
      <w:rFonts w:ascii="Calibri" w:eastAsia="Times New Roman" w:hAnsi="Calibri" w:cs="Times New Roman"/>
      <w:b/>
      <w:noProof/>
      <w:sz w:val="32"/>
      <w:szCs w:val="32"/>
      <w:lang w:val="en-GB" w:eastAsia="ko-KR"/>
    </w:rPr>
  </w:style>
  <w:style w:type="paragraph" w:styleId="Normalwebb">
    <w:name w:val="Normal (Web)"/>
    <w:basedOn w:val="Normal"/>
    <w:link w:val="NormalwebbChar"/>
    <w:uiPriority w:val="99"/>
    <w:semiHidden/>
    <w:unhideWhenUsed/>
    <w:rsid w:val="006A7A3A"/>
    <w:rPr>
      <w:rFonts w:ascii="Times New Roman" w:eastAsia="Times New Roman" w:hAnsi="Times New Roman" w:cs="Times New Roman"/>
    </w:rPr>
  </w:style>
  <w:style w:type="character" w:styleId="Stark">
    <w:name w:val="Strong"/>
    <w:basedOn w:val="Standardstycketeckensnitt"/>
    <w:uiPriority w:val="22"/>
    <w:qFormat/>
    <w:rsid w:val="006A7A3A"/>
    <w:rPr>
      <w:b/>
      <w:bCs/>
    </w:rPr>
  </w:style>
  <w:style w:type="character" w:styleId="Betoning">
    <w:name w:val="Emphasis"/>
    <w:basedOn w:val="Standardstycketeckensnitt"/>
    <w:uiPriority w:val="20"/>
    <w:qFormat/>
    <w:rsid w:val="006A7A3A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B5EE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5EE9"/>
    <w:rPr>
      <w:rFonts w:ascii="Segoe UI" w:eastAsiaTheme="minorEastAsia" w:hAnsi="Segoe UI" w:cs="Segoe UI"/>
      <w:sz w:val="18"/>
      <w:szCs w:val="18"/>
      <w:lang w:eastAsia="sv-SE"/>
    </w:rPr>
  </w:style>
  <w:style w:type="table" w:styleId="Tabellrutnt">
    <w:name w:val="Table Grid"/>
    <w:basedOn w:val="Normaltabell"/>
    <w:uiPriority w:val="39"/>
    <w:rsid w:val="006C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C6763"/>
    <w:rPr>
      <w:color w:val="808080"/>
    </w:rPr>
  </w:style>
  <w:style w:type="paragraph" w:customStyle="1" w:styleId="Uniontounion">
    <w:name w:val="Union to union"/>
    <w:basedOn w:val="Normalwebb"/>
    <w:link w:val="UniontounionChar"/>
    <w:rsid w:val="000C7AD4"/>
    <w:rPr>
      <w:rFonts w:ascii="Palatino Linotype" w:hAnsi="Palatino Linotype"/>
      <w:szCs w:val="22"/>
    </w:rPr>
  </w:style>
  <w:style w:type="character" w:customStyle="1" w:styleId="Rubrik1Char">
    <w:name w:val="Rubrik 1 Char"/>
    <w:basedOn w:val="Standardstycketeckensnitt"/>
    <w:link w:val="Rubrik1"/>
    <w:uiPriority w:val="9"/>
    <w:rsid w:val="00E23B66"/>
    <w:rPr>
      <w:rFonts w:eastAsiaTheme="majorEastAsia" w:cstheme="majorBidi"/>
      <w:b/>
      <w:sz w:val="32"/>
      <w:szCs w:val="32"/>
      <w:lang w:val="en-GB" w:eastAsia="sv-SE"/>
    </w:rPr>
  </w:style>
  <w:style w:type="character" w:customStyle="1" w:styleId="NormalwebbChar">
    <w:name w:val="Normal (webb) Char"/>
    <w:basedOn w:val="Standardstycketeckensnitt"/>
    <w:link w:val="Normalwebb"/>
    <w:uiPriority w:val="99"/>
    <w:semiHidden/>
    <w:rsid w:val="000C7AD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UniontounionChar">
    <w:name w:val="Union to union Char"/>
    <w:basedOn w:val="NormalwebbChar"/>
    <w:link w:val="Uniontounion"/>
    <w:rsid w:val="000C7AD4"/>
    <w:rPr>
      <w:rFonts w:ascii="Palatino Linotype" w:eastAsia="Times New Roman" w:hAnsi="Palatino Linotype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0C7AD4"/>
    <w:rPr>
      <w:rFonts w:eastAsiaTheme="majorEastAsia" w:cstheme="majorBidi"/>
      <w:b/>
      <w:sz w:val="24"/>
      <w:szCs w:val="24"/>
      <w:u w:val="single"/>
      <w:lang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0C7AD4"/>
    <w:pPr>
      <w:spacing w:before="0"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C7AD4"/>
    <w:rPr>
      <w:rFonts w:asciiTheme="majorHAnsi" w:eastAsiaTheme="majorEastAsia" w:hAnsiTheme="majorHAnsi" w:cstheme="majorBidi"/>
      <w:b/>
      <w:spacing w:val="-10"/>
      <w:kern w:val="28"/>
      <w:sz w:val="56"/>
      <w:szCs w:val="56"/>
      <w:lang w:eastAsia="sv-SE"/>
    </w:rPr>
  </w:style>
  <w:style w:type="paragraph" w:styleId="Brdtext">
    <w:name w:val="Body Text"/>
    <w:basedOn w:val="Normal"/>
    <w:link w:val="BrdtextChar"/>
    <w:rsid w:val="0045484D"/>
    <w:pPr>
      <w:overflowPunct w:val="0"/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Palatino" w:eastAsia="Calibri" w:hAnsi="Palatino" w:cs="Times New Roman"/>
      <w:sz w:val="24"/>
      <w:szCs w:val="20"/>
      <w:lang w:val="en-GB" w:eastAsia="en-US"/>
    </w:rPr>
  </w:style>
  <w:style w:type="character" w:customStyle="1" w:styleId="BrdtextChar">
    <w:name w:val="Brödtext Char"/>
    <w:basedOn w:val="Standardstycketeckensnitt"/>
    <w:link w:val="Brdtext"/>
    <w:rsid w:val="0045484D"/>
    <w:rPr>
      <w:rFonts w:ascii="Palatino" w:eastAsia="Calibri" w:hAnsi="Palatino" w:cs="Times New Roman"/>
      <w:sz w:val="24"/>
      <w:szCs w:val="20"/>
      <w:lang w:val="en-GB"/>
    </w:rPr>
  </w:style>
  <w:style w:type="paragraph" w:customStyle="1" w:styleId="Default">
    <w:name w:val="Default"/>
    <w:rsid w:val="0045484D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484D"/>
    <w:pPr>
      <w:pBdr>
        <w:top w:val="single" w:sz="4" w:space="10" w:color="5B9BD5"/>
        <w:bottom w:val="single" w:sz="4" w:space="10" w:color="5B9BD5"/>
      </w:pBdr>
      <w:spacing w:before="0" w:beforeAutospacing="0"/>
      <w:ind w:left="862" w:right="862"/>
      <w:contextualSpacing/>
      <w:jc w:val="center"/>
    </w:pPr>
    <w:rPr>
      <w:rFonts w:eastAsia="Times New Roman" w:cs="Times New Roman"/>
      <w:i/>
      <w:iCs/>
      <w:color w:val="5B9BD5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484D"/>
    <w:rPr>
      <w:rFonts w:ascii="Palatino Linotype" w:eastAsia="Times New Roman" w:hAnsi="Palatino Linotype" w:cs="Times New Roman"/>
      <w:i/>
      <w:iCs/>
      <w:color w:val="5B9BD5"/>
      <w:szCs w:val="24"/>
      <w:lang w:eastAsia="sv-SE"/>
    </w:rPr>
  </w:style>
  <w:style w:type="paragraph" w:styleId="Liststycke">
    <w:name w:val="List Paragraph"/>
    <w:aliases w:val="Text Box Bullets"/>
    <w:basedOn w:val="Normal"/>
    <w:link w:val="ListstyckeChar"/>
    <w:uiPriority w:val="34"/>
    <w:qFormat/>
    <w:rsid w:val="0045484D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553A94"/>
    <w:pPr>
      <w:spacing w:before="0"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53A94"/>
    <w:rPr>
      <w:rFonts w:ascii="Palatino Linotype" w:eastAsiaTheme="minorEastAsia" w:hAnsi="Palatino Linotype"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553A94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5336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53362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533624"/>
    <w:rPr>
      <w:rFonts w:ascii="Palatino Linotype" w:eastAsiaTheme="minorEastAsia" w:hAnsi="Palatino Linotype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336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33624"/>
    <w:rPr>
      <w:rFonts w:ascii="Palatino Linotype" w:eastAsiaTheme="minorEastAsia" w:hAnsi="Palatino Linotype"/>
      <w:b/>
      <w:bCs/>
      <w:sz w:val="20"/>
      <w:szCs w:val="20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F278A3"/>
    <w:rPr>
      <w:color w:val="0563C1"/>
      <w:u w:val="single"/>
    </w:rPr>
  </w:style>
  <w:style w:type="character" w:styleId="Bokenstitel">
    <w:name w:val="Book Title"/>
    <w:basedOn w:val="Standardstycketeckensnitt"/>
    <w:uiPriority w:val="33"/>
    <w:qFormat/>
    <w:rsid w:val="00A3771E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D65AEC"/>
    <w:pPr>
      <w:spacing w:after="0" w:line="240" w:lineRule="auto"/>
    </w:pPr>
    <w:rPr>
      <w:rFonts w:ascii="Palatino Linotype" w:eastAsiaTheme="minorEastAsia" w:hAnsi="Palatino Linotype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229D0"/>
    <w:rPr>
      <w:color w:val="954F72" w:themeColor="followedHyperlink"/>
      <w:u w:val="single"/>
    </w:rPr>
  </w:style>
  <w:style w:type="paragraph" w:customStyle="1" w:styleId="Liststycke1">
    <w:name w:val="Liststycke1"/>
    <w:basedOn w:val="Normal"/>
    <w:rsid w:val="00296A33"/>
    <w:pPr>
      <w:spacing w:before="0" w:beforeAutospacing="0" w:after="200" w:afterAutospacing="0" w:line="276" w:lineRule="auto"/>
      <w:ind w:left="720"/>
      <w:contextualSpacing/>
      <w:jc w:val="left"/>
    </w:pPr>
    <w:rPr>
      <w:rFonts w:ascii="Calibri" w:eastAsia="Calibri" w:hAnsi="Calibri" w:cs="Times New Roman"/>
      <w:szCs w:val="22"/>
      <w:lang w:eastAsia="en-US"/>
    </w:rPr>
  </w:style>
  <w:style w:type="character" w:customStyle="1" w:styleId="ListstyckeChar">
    <w:name w:val="Liststycke Char"/>
    <w:aliases w:val="Text Box Bullets Char"/>
    <w:basedOn w:val="Standardstycketeckensnitt"/>
    <w:link w:val="Liststycke"/>
    <w:uiPriority w:val="34"/>
    <w:qFormat/>
    <w:rsid w:val="00BD0F9C"/>
    <w:rPr>
      <w:rFonts w:ascii="Palatino Linotype" w:eastAsiaTheme="minorEastAsia" w:hAnsi="Palatino Linotype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gbtiworkers.or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per\Documents\Anpassade%20Office-mallar\U2U%20-%20Open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E6A750E89C458997745902AD4105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3386D44-7C8F-4F73-8F3D-0FABE59A36AA}"/>
      </w:docPartPr>
      <w:docPartBody>
        <w:p w:rsidR="008C37D8" w:rsidRDefault="008C37D8">
          <w:pPr>
            <w:pStyle w:val="6BE6A750E89C458997745902AD410580"/>
          </w:pPr>
          <w:r w:rsidRPr="00053C81">
            <w:rPr>
              <w:rStyle w:val="Platshllartext"/>
            </w:rPr>
            <w:t>[Titel]</w:t>
          </w:r>
        </w:p>
      </w:docPartBody>
    </w:docPart>
    <w:docPart>
      <w:docPartPr>
        <w:name w:val="E93327AFE0FD4672B4A415F7871642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2E7615-DF1B-4423-8C8F-24641BBB76E9}"/>
      </w:docPartPr>
      <w:docPartBody>
        <w:p w:rsidR="006A57A9" w:rsidRDefault="00144A97" w:rsidP="00144A97">
          <w:pPr>
            <w:pStyle w:val="E93327AFE0FD4672B4A415F7871642C9"/>
          </w:pPr>
          <w:r w:rsidRPr="00053C81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,Arial">
    <w:altName w:val="Times New Roman"/>
    <w:panose1 w:val="00000000000000000000"/>
    <w:charset w:val="00"/>
    <w:family w:val="roman"/>
    <w:notTrueType/>
    <w:pitch w:val="default"/>
  </w:font>
  <w:font w:name="ACasl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D8"/>
    <w:rsid w:val="00144A97"/>
    <w:rsid w:val="006A57A9"/>
    <w:rsid w:val="008C37D8"/>
    <w:rsid w:val="00D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144A97"/>
    <w:rPr>
      <w:color w:val="808080"/>
    </w:rPr>
  </w:style>
  <w:style w:type="paragraph" w:customStyle="1" w:styleId="6BE6A750E89C458997745902AD410580">
    <w:name w:val="6BE6A750E89C458997745902AD410580"/>
  </w:style>
  <w:style w:type="paragraph" w:customStyle="1" w:styleId="E93327AFE0FD4672B4A415F7871642C9">
    <w:name w:val="E93327AFE0FD4672B4A415F7871642C9"/>
    <w:rsid w:val="00144A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9E6CDF6BB1BB4F864D062B2871FCBF" ma:contentTypeVersion="1" ma:contentTypeDescription="Skapa ett nytt dokument." ma:contentTypeScope="" ma:versionID="def2f3b12c11d068b84d5934f96f5db1">
  <xsd:schema xmlns:xsd="http://www.w3.org/2001/XMLSchema" xmlns:xs="http://www.w3.org/2001/XMLSchema" xmlns:p="http://schemas.microsoft.com/office/2006/metadata/properties" xmlns:ns2="1b1d80f0-7227-41a4-af99-9e6284a53a0e" targetNamespace="http://schemas.microsoft.com/office/2006/metadata/properties" ma:root="true" ma:fieldsID="e3d17016617206d6a18d1574958bcc5c" ns2:_="">
    <xsd:import namespace="1b1d80f0-7227-41a4-af99-9e6284a53a0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d80f0-7227-41a4-af99-9e6284a53a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2BFF04-1113-4C9A-969B-16DA19C93F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F69D9C-D85E-4692-8431-1DBC1DFC4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1d80f0-7227-41a4-af99-9e6284a53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F89CF7-3E04-4AFE-8993-7477D4E3BB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1B0478-9A84-4D7D-B5B2-FD1E17286A63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1b1d80f0-7227-41a4-af99-9e6284a53a0e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U2U - Open document</Template>
  <TotalTime>571</TotalTime>
  <Pages>7</Pages>
  <Words>1457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Narrative Report 2023, project no: 60XXX</vt:lpstr>
    </vt:vector>
  </TitlesOfParts>
  <Company/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Narrative Report 2023, project no: 60XXX</dc:title>
  <dc:subject/>
  <dc:creator>Anette Persson Sunje</dc:creator>
  <cp:keywords/>
  <dc:description/>
  <cp:lastModifiedBy>Lana Willebrand</cp:lastModifiedBy>
  <cp:revision>26</cp:revision>
  <cp:lastPrinted>2022-09-13T11:26:00Z</cp:lastPrinted>
  <dcterms:created xsi:type="dcterms:W3CDTF">2023-10-03T07:16:00Z</dcterms:created>
  <dcterms:modified xsi:type="dcterms:W3CDTF">2023-10-26T11:05:00Z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0x010100429E6CDF6BB1BB4F864D062B2871FCBF</vt:lpwstr>
  </property>
</Properties>
</file>